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B1DED" w14:textId="77777777" w:rsidR="007A1C3A" w:rsidRDefault="00154D3E" w:rsidP="00340B7D">
      <w:pPr>
        <w:pStyle w:val="Default"/>
        <w:rPr>
          <w:rStyle w:val="IntenseReference"/>
          <w:rFonts w:ascii="Arial" w:hAnsi="Arial" w:cs="Arial"/>
          <w:b w:val="0"/>
          <w:color w:val="7030A0"/>
          <w:sz w:val="100"/>
          <w:szCs w:val="100"/>
        </w:rPr>
      </w:pPr>
      <w:r>
        <w:rPr>
          <w:noProof/>
        </w:rPr>
        <mc:AlternateContent>
          <mc:Choice Requires="wps">
            <w:drawing>
              <wp:anchor distT="0" distB="0" distL="114300" distR="114300" simplePos="0" relativeHeight="251657216" behindDoc="0" locked="0" layoutInCell="1" allowOverlap="1" wp14:anchorId="1C0D0101" wp14:editId="1B3FEFE4">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r w:rsidR="00340B7D" w:rsidRPr="005526F6">
        <w:rPr>
          <w:noProof/>
        </w:rPr>
        <w:drawing>
          <wp:inline distT="0" distB="0" distL="0" distR="0" wp14:anchorId="4F31C690" wp14:editId="76E1F445">
            <wp:extent cx="2509048" cy="923925"/>
            <wp:effectExtent l="0" t="0" r="5715" b="0"/>
            <wp:docPr id="452172009" name="Picture 4521720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72009" name="Picture 452172009">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340B7D">
        <w:rPr>
          <w:noProof/>
        </w:rPr>
        <mc:AlternateContent>
          <mc:Choice Requires="wps">
            <w:drawing>
              <wp:anchor distT="0" distB="0" distL="114300" distR="114300" simplePos="0" relativeHeight="251659264" behindDoc="0" locked="0" layoutInCell="1" allowOverlap="1" wp14:anchorId="3D6130DA" wp14:editId="7EE2C741">
                <wp:simplePos x="0" y="0"/>
                <wp:positionH relativeFrom="column">
                  <wp:posOffset>149860</wp:posOffset>
                </wp:positionH>
                <wp:positionV relativeFrom="paragraph">
                  <wp:posOffset>-8910320</wp:posOffset>
                </wp:positionV>
                <wp:extent cx="5743575" cy="1666875"/>
                <wp:effectExtent l="0" t="0" r="0" b="0"/>
                <wp:wrapNone/>
                <wp:docPr id="1807861779"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4C3D5" w14:textId="77777777" w:rsidR="00340B7D" w:rsidRPr="00233AB5" w:rsidRDefault="00340B7D" w:rsidP="00340B7D">
                            <w:pPr>
                              <w:spacing w:after="100" w:afterAutospacing="1"/>
                              <w:rPr>
                                <w:rFonts w:ascii="Arial Bold" w:hAnsi="Arial Bold" w:cs="Arial"/>
                                <w:b/>
                                <w:color w:val="FFFFFF"/>
                                <w:sz w:val="72"/>
                                <w:szCs w:val="72"/>
                              </w:rPr>
                            </w:pPr>
                            <w:r w:rsidRPr="00233AB5">
                              <w:rPr>
                                <w:rFonts w:ascii="Arial Bold" w:hAnsi="Arial Bold" w:cs="Arial"/>
                                <w:b/>
                                <w:color w:val="FFFFFF"/>
                                <w:sz w:val="72"/>
                                <w:szCs w:val="72"/>
                              </w:rPr>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130DA" id="Text Box 3" o:spid="_x0000_s1027" type="#_x0000_t202" alt="&quot;&quot;" style="position:absolute;margin-left:11.8pt;margin-top:-701.6pt;width:452.25pt;height:13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" filled="f" stroked="f">
                <v:textbox>
                  <w:txbxContent>
                    <w:p w14:paraId="5584C3D5" w14:textId="77777777" w:rsidR="00340B7D" w:rsidRPr="00233AB5" w:rsidRDefault="00340B7D" w:rsidP="00340B7D">
                      <w:pPr>
                        <w:spacing w:after="100" w:afterAutospacing="1"/>
                        <w:rPr>
                          <w:rFonts w:ascii="Arial Bold" w:hAnsi="Arial Bold" w:cs="Arial"/>
                          <w:b/>
                          <w:color w:val="FFFFFF"/>
                          <w:sz w:val="72"/>
                          <w:szCs w:val="72"/>
                        </w:rPr>
                      </w:pPr>
                      <w:r w:rsidRPr="00233AB5">
                        <w:rPr>
                          <w:rFonts w:ascii="Arial Bold" w:hAnsi="Arial Bold" w:cs="Arial"/>
                          <w:b/>
                          <w:color w:val="FFFFFF"/>
                          <w:sz w:val="72"/>
                          <w:szCs w:val="72"/>
                        </w:rPr>
                        <w:t>Area name here</w:t>
                      </w:r>
                    </w:p>
                  </w:txbxContent>
                </v:textbox>
              </v:shape>
            </w:pict>
          </mc:Fallback>
        </mc:AlternateContent>
      </w:r>
      <w:r w:rsidR="00340B7D">
        <w:rPr>
          <w:rStyle w:val="IntenseReference"/>
          <w:rFonts w:ascii="Arial" w:hAnsi="Arial" w:cs="Arial"/>
          <w:b w:val="0"/>
          <w:color w:val="7030A0"/>
          <w:sz w:val="100"/>
          <w:szCs w:val="100"/>
        </w:rPr>
        <w:t xml:space="preserve">    </w:t>
      </w:r>
    </w:p>
    <w:p w14:paraId="45D0A1C2" w14:textId="38F5FF8E" w:rsidR="00340B7D" w:rsidRPr="007A1C3A" w:rsidRDefault="007A1C3A" w:rsidP="007A1C3A">
      <w:pPr>
        <w:pStyle w:val="Heading1"/>
      </w:pPr>
      <w:r w:rsidRPr="007A1C3A">
        <w:rPr>
          <w:rStyle w:val="IntenseReference"/>
          <w:b/>
          <w:bCs w:val="0"/>
          <w:smallCaps w:val="0"/>
          <w:color w:val="7030A0"/>
          <w:spacing w:val="0"/>
        </w:rPr>
        <w:t>Cheshire</w:t>
      </w:r>
      <w:r w:rsidR="005A7529" w:rsidRPr="007A1C3A">
        <w:t xml:space="preserve"> </w:t>
      </w:r>
      <w:r w:rsidR="0028024C">
        <w:t xml:space="preserve">MAPPA </w:t>
      </w:r>
      <w:r w:rsidR="005A7529" w:rsidRPr="007A1C3A">
        <w:t>Annual Report 2025</w:t>
      </w:r>
      <w:r>
        <w:t xml:space="preserve"> to </w:t>
      </w:r>
      <w:r w:rsidR="005A7529" w:rsidRPr="007A1C3A">
        <w:t>2026</w:t>
      </w:r>
    </w:p>
    <w:p w14:paraId="6FDA609F" w14:textId="77777777" w:rsidR="00340B7D" w:rsidRDefault="00340B7D" w:rsidP="00340B7D">
      <w:pPr>
        <w:pStyle w:val="Default"/>
        <w:tabs>
          <w:tab w:val="left" w:pos="8865"/>
        </w:tabs>
        <w:jc w:val="right"/>
        <w:rPr>
          <w:rFonts w:ascii="Arial" w:hAnsi="Arial" w:cs="Arial"/>
          <w:b/>
          <w:noProof/>
          <w:color w:val="7030A0"/>
          <w:sz w:val="72"/>
          <w:szCs w:val="72"/>
        </w:rPr>
        <w:sectPr w:rsidR="00340B7D" w:rsidSect="00340B7D">
          <w:footerReference w:type="even" r:id="rId12"/>
          <w:footerReference w:type="default" r:id="rId13"/>
          <w:footerReference w:type="first" r:id="rId14"/>
          <w:pgSz w:w="11905" w:h="16837" w:code="9"/>
          <w:pgMar w:top="720" w:right="720" w:bottom="720" w:left="567" w:header="720" w:footer="567" w:gutter="0"/>
          <w:cols w:space="720"/>
          <w:noEndnote/>
        </w:sectPr>
      </w:pPr>
    </w:p>
    <w:p w14:paraId="27B9A91A" w14:textId="44240324" w:rsidR="00340B7D" w:rsidRDefault="007A1C3A" w:rsidP="00340B7D">
      <w:pPr>
        <w:pStyle w:val="Default"/>
        <w:tabs>
          <w:tab w:val="left" w:pos="8865"/>
        </w:tabs>
        <w:jc w:val="right"/>
        <w:rPr>
          <w:rFonts w:ascii="Arial" w:hAnsi="Arial" w:cs="Arial"/>
          <w:b/>
          <w:noProof/>
          <w:color w:val="7030A0"/>
          <w:sz w:val="72"/>
          <w:szCs w:val="72"/>
        </w:rPr>
      </w:pPr>
      <w:r>
        <w:rPr>
          <w:rFonts w:ascii="Arial" w:hAnsi="Arial" w:cs="Arial"/>
          <w:b/>
          <w:noProof/>
          <w:color w:val="7030A0"/>
          <w:sz w:val="72"/>
          <w:szCs w:val="72"/>
        </w:rPr>
        <mc:AlternateContent>
          <mc:Choice Requires="wpg">
            <w:drawing>
              <wp:anchor distT="0" distB="0" distL="114300" distR="114300" simplePos="0" relativeHeight="251665408" behindDoc="0" locked="0" layoutInCell="1" allowOverlap="1" wp14:anchorId="34995B17" wp14:editId="6AEF5D5B">
                <wp:simplePos x="0" y="0"/>
                <wp:positionH relativeFrom="column">
                  <wp:posOffset>67175</wp:posOffset>
                </wp:positionH>
                <wp:positionV relativeFrom="paragraph">
                  <wp:posOffset>29429</wp:posOffset>
                </wp:positionV>
                <wp:extent cx="6676379" cy="6914848"/>
                <wp:effectExtent l="0" t="0" r="0" b="635"/>
                <wp:wrapNone/>
                <wp:docPr id="193199301" name="Group 8"/>
                <wp:cNvGraphicFramePr/>
                <a:graphic xmlns:a="http://schemas.openxmlformats.org/drawingml/2006/main">
                  <a:graphicData uri="http://schemas.microsoft.com/office/word/2010/wordprocessingGroup">
                    <wpg:wgp>
                      <wpg:cNvGrpSpPr/>
                      <wpg:grpSpPr>
                        <a:xfrm>
                          <a:off x="0" y="0"/>
                          <a:ext cx="6676379" cy="6914848"/>
                          <a:chOff x="0" y="0"/>
                          <a:chExt cx="6676379" cy="6914848"/>
                        </a:xfrm>
                      </wpg:grpSpPr>
                      <pic:pic xmlns:pic="http://schemas.openxmlformats.org/drawingml/2006/picture">
                        <pic:nvPicPr>
                          <pic:cNvPr id="578262444" name="Picture 10">
                            <a:extLst>
                              <a:ext uri="{C183D7F6-B498-43B3-948B-1728B52AA6E4}">
                                <adec:decorative xmlns:adec="http://schemas.microsoft.com/office/drawing/2017/decorative" val="1"/>
                              </a:ext>
                            </a:extLst>
                          </pic:cNvPr>
                          <pic:cNvPicPr>
                            <a:picLocks noChangeAspect="1"/>
                          </pic:cNvPicPr>
                        </pic:nvPicPr>
                        <pic:blipFill>
                          <a:blip r:embed="rId15"/>
                          <a:stretch>
                            <a:fillRect/>
                          </a:stretch>
                        </pic:blipFill>
                        <pic:spPr>
                          <a:xfrm>
                            <a:off x="22485" y="2435901"/>
                            <a:ext cx="3526790" cy="2365375"/>
                          </a:xfrm>
                          <a:prstGeom prst="rect">
                            <a:avLst/>
                          </a:prstGeom>
                        </pic:spPr>
                      </pic:pic>
                      <pic:pic xmlns:pic="http://schemas.openxmlformats.org/drawingml/2006/picture">
                        <pic:nvPicPr>
                          <pic:cNvPr id="130797712" name="Picture 14">
                            <a:extLst>
                              <a:ext uri="{C183D7F6-B498-43B3-948B-1728B52AA6E4}">
                                <adec:decorative xmlns:adec="http://schemas.microsoft.com/office/drawing/2017/decorative" val="1"/>
                              </a:ext>
                            </a:extLst>
                          </pic:cNvPr>
                          <pic:cNvPicPr>
                            <a:picLocks noChangeAspect="1"/>
                          </pic:cNvPicPr>
                        </pic:nvPicPr>
                        <pic:blipFill rotWithShape="1">
                          <a:blip r:embed="rId16">
                            <a:extLst>
                              <a:ext uri="{28A0092B-C50C-407E-A947-70E740481C1C}">
                                <a14:useLocalDpi xmlns:a14="http://schemas.microsoft.com/office/drawing/2010/main" val="0"/>
                              </a:ext>
                            </a:extLst>
                          </a:blip>
                          <a:srcRect b="3382"/>
                          <a:stretch>
                            <a:fillRect/>
                          </a:stretch>
                        </pic:blipFill>
                        <pic:spPr bwMode="auto">
                          <a:xfrm>
                            <a:off x="3620124" y="2480872"/>
                            <a:ext cx="3056255" cy="44335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26929584" name="Picture 17">
                            <a:extLst>
                              <a:ext uri="{C183D7F6-B498-43B3-948B-1728B52AA6E4}">
                                <adec:decorative xmlns:adec="http://schemas.microsoft.com/office/drawing/2017/decorative" val="1"/>
                              </a:ext>
                            </a:extLst>
                          </pic:cNvPr>
                          <pic:cNvPicPr>
                            <a:picLocks noChangeAspect="1"/>
                          </pic:cNvPicPr>
                        </pic:nvPicPr>
                        <pic:blipFill rotWithShape="1">
                          <a:blip r:embed="rId17"/>
                          <a:srcRect r="841"/>
                          <a:stretch>
                            <a:fillRect/>
                          </a:stretch>
                        </pic:blipFill>
                        <pic:spPr bwMode="auto">
                          <a:xfrm>
                            <a:off x="37475" y="4856813"/>
                            <a:ext cx="3522345" cy="20580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1993378" name="Picture 5">
                            <a:extLst>
                              <a:ext uri="{C183D7F6-B498-43B3-948B-1728B52AA6E4}">
                                <adec:decorative xmlns:adec="http://schemas.microsoft.com/office/drawing/2017/decorative" val="1"/>
                              </a:ext>
                            </a:extLst>
                          </pic:cNvPr>
                          <pic:cNvPicPr>
                            <a:picLocks noChangeAspect="1"/>
                          </pic:cNvPicPr>
                        </pic:nvPicPr>
                        <pic:blipFill>
                          <a:blip r:embed="rId18"/>
                          <a:stretch>
                            <a:fillRect/>
                          </a:stretch>
                        </pic:blipFill>
                        <pic:spPr>
                          <a:xfrm>
                            <a:off x="0" y="0"/>
                            <a:ext cx="3547110" cy="2379980"/>
                          </a:xfrm>
                          <a:prstGeom prst="rect">
                            <a:avLst/>
                          </a:prstGeom>
                        </pic:spPr>
                      </pic:pic>
                      <pic:pic xmlns:pic="http://schemas.openxmlformats.org/drawingml/2006/picture">
                        <pic:nvPicPr>
                          <pic:cNvPr id="904816910" name="Picture 15" descr="Image of the Town Bridge over the Canalised River Weaver in Northwich, Cheshire."/>
                          <pic:cNvPicPr>
                            <a:picLocks noChangeAspect="1"/>
                          </pic:cNvPicPr>
                        </pic:nvPicPr>
                        <pic:blipFill rotWithShape="1">
                          <a:blip r:embed="rId19"/>
                          <a:srcRect t="1223"/>
                          <a:stretch>
                            <a:fillRect/>
                          </a:stretch>
                        </pic:blipFill>
                        <pic:spPr bwMode="auto">
                          <a:xfrm>
                            <a:off x="3612629" y="0"/>
                            <a:ext cx="3056255" cy="241935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A31DF63" id="Group 8" o:spid="_x0000_s1026" style="position:absolute;margin-left:5.3pt;margin-top:2.3pt;width:525.7pt;height:544.5pt;z-index:251665408" coordsize="66763,69148" o:gfxdata="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alt="&quot;&quot;" style="position:absolute;left:224;top:24359;width:35268;height:23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">
                  <v:imagedata r:id="rId20" o:title=""/>
                </v:shape>
                <v:shape id="Picture 14" o:spid="_x0000_s1028" type="#_x0000_t75" alt="&quot;&quot;" style="position:absolute;left:36201;top:24808;width:30562;height:44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">
                  <v:imagedata r:id="rId21" o:title="" cropbottom="2216f"/>
                </v:shape>
                <v:shape id="Picture 17" o:spid="_x0000_s1029" type="#_x0000_t75" alt="&quot;&quot;" style="position:absolute;left:374;top:48568;width:35224;height:20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">
                  <v:imagedata r:id="rId22" o:title="" cropright="551f"/>
                </v:shape>
                <v:shape id="Picture 5" o:spid="_x0000_s1030" type="#_x0000_t75" alt="&quot;&quot;" style="position:absolute;width:35471;height:23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">
                  <v:imagedata r:id="rId23" o:title=""/>
                </v:shape>
                <v:shape id="Picture 15" o:spid="_x0000_s1031" type="#_x0000_t75" alt="Image of the Town Bridge over the Canalised River Weaver in Northwich, Cheshire." style="position:absolute;left:36126;width:30562;height:24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">
                  <v:imagedata r:id="rId24" o:title="Image of the Town Bridge over the Canalised River Weaver in Northwich, Cheshire" croptop="802f"/>
                </v:shape>
              </v:group>
            </w:pict>
          </mc:Fallback>
        </mc:AlternateContent>
      </w:r>
    </w:p>
    <w:p w14:paraId="18990F4F" w14:textId="5C9BAD89" w:rsidR="00340B7D" w:rsidRDefault="00340B7D" w:rsidP="00340B7D">
      <w:pPr>
        <w:pStyle w:val="Default"/>
        <w:tabs>
          <w:tab w:val="left" w:pos="8865"/>
        </w:tabs>
        <w:jc w:val="right"/>
        <w:rPr>
          <w:rFonts w:ascii="Arial" w:hAnsi="Arial" w:cs="Arial"/>
          <w:b/>
          <w:noProof/>
          <w:color w:val="7030A0"/>
          <w:sz w:val="12"/>
          <w:szCs w:val="12"/>
        </w:rPr>
      </w:pPr>
    </w:p>
    <w:p w14:paraId="42ECFA67" w14:textId="04976381" w:rsidR="00340B7D" w:rsidRPr="006627CD" w:rsidRDefault="00340B7D" w:rsidP="00340B7D"/>
    <w:p w14:paraId="184F1DCF" w14:textId="7E39CA3D" w:rsidR="00340B7D" w:rsidRPr="006627CD" w:rsidRDefault="00340B7D" w:rsidP="00340B7D"/>
    <w:p w14:paraId="2E374041" w14:textId="777525A0" w:rsidR="00340B7D" w:rsidRPr="006627CD" w:rsidRDefault="00340B7D" w:rsidP="00340B7D"/>
    <w:p w14:paraId="18A8BDFB" w14:textId="46A74B8D" w:rsidR="00340B7D" w:rsidRPr="006627CD" w:rsidRDefault="00340B7D" w:rsidP="00340B7D"/>
    <w:p w14:paraId="1C8CFAC9" w14:textId="126376D9" w:rsidR="00340B7D" w:rsidRPr="006627CD" w:rsidRDefault="00340B7D" w:rsidP="00340B7D"/>
    <w:p w14:paraId="677DB820" w14:textId="7526A5C1" w:rsidR="00340B7D" w:rsidRPr="006627CD" w:rsidRDefault="00340B7D" w:rsidP="00340B7D"/>
    <w:p w14:paraId="5D0D8BEC" w14:textId="61DDE593" w:rsidR="00340B7D" w:rsidRPr="006627CD" w:rsidRDefault="00340B7D" w:rsidP="00340B7D"/>
    <w:p w14:paraId="6BBDD6F1" w14:textId="44ED7F9D" w:rsidR="00340B7D" w:rsidRPr="006627CD" w:rsidRDefault="00340B7D" w:rsidP="00340B7D"/>
    <w:p w14:paraId="6CEBBF34" w14:textId="77777777" w:rsidR="00340B7D" w:rsidRPr="006627CD" w:rsidRDefault="00340B7D" w:rsidP="00340B7D"/>
    <w:p w14:paraId="2B131E36" w14:textId="77777777" w:rsidR="00340B7D" w:rsidRPr="006627CD" w:rsidRDefault="00340B7D" w:rsidP="00340B7D"/>
    <w:p w14:paraId="177ABBE3" w14:textId="77777777" w:rsidR="00340B7D" w:rsidRPr="006627CD" w:rsidRDefault="00340B7D" w:rsidP="00340B7D"/>
    <w:p w14:paraId="5A86A4C4" w14:textId="77777777" w:rsidR="00340B7D" w:rsidRPr="006627CD" w:rsidRDefault="00340B7D" w:rsidP="00340B7D"/>
    <w:p w14:paraId="7A6BE0F8" w14:textId="77777777" w:rsidR="00340B7D" w:rsidRPr="006627CD" w:rsidRDefault="00340B7D" w:rsidP="00340B7D"/>
    <w:p w14:paraId="17A28E45" w14:textId="1AE9A1A9" w:rsidR="00340B7D" w:rsidRDefault="00340B7D" w:rsidP="00340B7D">
      <w:pPr>
        <w:rPr>
          <w:rFonts w:cs="Arial"/>
          <w:b/>
          <w:noProof/>
          <w:color w:val="7030A0"/>
          <w:sz w:val="12"/>
          <w:szCs w:val="12"/>
        </w:rPr>
      </w:pPr>
    </w:p>
    <w:p w14:paraId="5238B06D" w14:textId="0C06EEB4" w:rsidR="00340B7D" w:rsidRDefault="00340B7D" w:rsidP="00340B7D">
      <w:pPr>
        <w:rPr>
          <w:rFonts w:cs="Arial"/>
          <w:b/>
          <w:noProof/>
          <w:color w:val="7030A0"/>
          <w:sz w:val="12"/>
          <w:szCs w:val="12"/>
        </w:rPr>
      </w:pPr>
    </w:p>
    <w:p w14:paraId="224524A7" w14:textId="00C71CA1" w:rsidR="00340B7D" w:rsidRPr="00E270A3" w:rsidRDefault="00340B7D" w:rsidP="00340B7D">
      <w:pPr>
        <w:spacing w:line="240" w:lineRule="atLeast"/>
        <w:jc w:val="right"/>
        <w:rPr>
          <w:b/>
          <w:bCs/>
          <w:color w:val="7030A0"/>
          <w:sz w:val="84"/>
          <w:szCs w:val="84"/>
        </w:rPr>
      </w:pPr>
    </w:p>
    <w:p w14:paraId="6FD811DA" w14:textId="519BD3C3" w:rsidR="00340B7D" w:rsidRPr="0069414D" w:rsidRDefault="00340B7D" w:rsidP="00340B7D">
      <w:pPr>
        <w:pStyle w:val="Default"/>
        <w:jc w:val="right"/>
        <w:rPr>
          <w:rFonts w:ascii="Arial" w:hAnsi="Arial" w:cs="Arial"/>
          <w:color w:val="7030A0"/>
          <w:sz w:val="100"/>
          <w:szCs w:val="100"/>
        </w:rPr>
        <w:sectPr w:rsidR="00340B7D" w:rsidRPr="0069414D" w:rsidSect="00340B7D">
          <w:type w:val="continuous"/>
          <w:pgSz w:w="11905" w:h="16837" w:code="9"/>
          <w:pgMar w:top="720" w:right="720" w:bottom="720" w:left="567" w:header="720" w:footer="567" w:gutter="0"/>
          <w:cols w:space="720"/>
          <w:noEndnote/>
        </w:sectPr>
      </w:pPr>
    </w:p>
    <w:p w14:paraId="114EE9B3" w14:textId="46C7490C" w:rsidR="00332EE6" w:rsidRPr="007A1C3A" w:rsidRDefault="00332EE6" w:rsidP="007A1C3A">
      <w:pPr>
        <w:pStyle w:val="Heading2"/>
      </w:pPr>
      <w:r w:rsidRPr="007A1C3A">
        <w:lastRenderedPageBreak/>
        <w:t>Intro</w:t>
      </w:r>
      <w:r w:rsidR="00687BD5" w:rsidRPr="007A1C3A">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25"/>
          <w:pgSz w:w="11905" w:h="16837" w:code="9"/>
          <w:pgMar w:top="720" w:right="720" w:bottom="720" w:left="720" w:header="720" w:footer="567" w:gutter="0"/>
          <w:pgNumType w:start="1"/>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5A62A88D" w14:textId="77777777" w:rsidR="00C87CD4" w:rsidRPr="00C87CD4" w:rsidRDefault="00C87CD4" w:rsidP="00C87CD4">
      <w:pPr>
        <w:rPr>
          <w:rFonts w:cs="Arial"/>
        </w:rPr>
      </w:pPr>
      <w:r w:rsidRPr="00C87CD4">
        <w:rPr>
          <w:rFonts w:cs="Arial"/>
        </w:rPr>
        <w:t>On behalf of Cheshire's Strategic Management Board (SMB), I am pleased to present the 2025/26 Cheshire MAPPA Annual Report, which provides an overview of the Multi-Agency Public Protection Arrangements (MAPPA) across the county and highlights the collective work undertaken to protect the public from those individuals who pose the highest risk of serious harm.</w:t>
      </w:r>
    </w:p>
    <w:p w14:paraId="15E91E30" w14:textId="2900228E" w:rsidR="00C87CD4" w:rsidRPr="00C87CD4" w:rsidRDefault="00C87CD4" w:rsidP="00C87CD4">
      <w:pPr>
        <w:rPr>
          <w:rFonts w:cs="Arial"/>
        </w:rPr>
      </w:pPr>
      <w:r w:rsidRPr="00C87CD4">
        <w:rPr>
          <w:rFonts w:cs="Arial"/>
        </w:rPr>
        <w:t>MAPPA is a statutory framework established under the Criminal Justice and Court Services Act 2000 and strengthened by the Criminal Justice Act 2003. Through these arrangements, the Police, Probation Service and Prison Service work in partnership with a wide range of agencies, including health, housing, social care and safeguarding services, to identify, assess and manage those convicted of violent, sexual and terrorist-related offences. The effective management of these offenders is both complex and challenging, making the collaborative approach provided through MAPPA essential in ensuring public protection and reducing the risk of serious further harm.</w:t>
      </w:r>
    </w:p>
    <w:p w14:paraId="2B37DFAC" w14:textId="77777777" w:rsidR="00C87CD4" w:rsidRPr="00C87CD4" w:rsidRDefault="00C87CD4" w:rsidP="00C87CD4">
      <w:pPr>
        <w:rPr>
          <w:rFonts w:cs="Arial"/>
        </w:rPr>
      </w:pPr>
      <w:r w:rsidRPr="00C87CD4">
        <w:rPr>
          <w:rFonts w:cs="Arial"/>
        </w:rPr>
        <w:t>The information contained within this report demonstrates the continued commitment, professionalism and expertise of all agencies involved in Cheshire's MAPPA arrangements. Throughout the reporting year, partners have worked collectively to share information, assess risk, and develop robust risk management plans that support the protection of victims, communities and vulnerable individuals across Cheshire.</w:t>
      </w:r>
    </w:p>
    <w:p w14:paraId="198C80DC" w14:textId="27C3FB9D" w:rsidR="00C87CD4" w:rsidRPr="00C87CD4" w:rsidRDefault="00C87CD4" w:rsidP="00C87CD4">
      <w:pPr>
        <w:rPr>
          <w:rFonts w:cs="Arial"/>
        </w:rPr>
      </w:pPr>
      <w:r w:rsidRPr="00C87CD4">
        <w:rPr>
          <w:rFonts w:cs="Arial"/>
        </w:rPr>
        <w:t xml:space="preserve">During 2025/26, Cheshire has continued to strengthen its multi-agency approach to offender management. Alongside established arrangements, Cheshire Constabulary has further enhanced its contribution to public protection through the </w:t>
      </w:r>
      <w:r w:rsidR="00316226">
        <w:rPr>
          <w:rFonts w:cs="Arial"/>
        </w:rPr>
        <w:t xml:space="preserve">Harm Reduction Unit (HRU), </w:t>
      </w:r>
      <w:r w:rsidRPr="00C87CD4">
        <w:rPr>
          <w:rFonts w:cs="Arial"/>
        </w:rPr>
        <w:t>Serial Domestic Abuse Perpetrator (SDAP) programme</w:t>
      </w:r>
      <w:r w:rsidR="00316226">
        <w:rPr>
          <w:rFonts w:cs="Arial"/>
        </w:rPr>
        <w:t>, Integrated Offender Management (IOM)</w:t>
      </w:r>
      <w:r w:rsidRPr="00C87CD4">
        <w:rPr>
          <w:rFonts w:cs="Arial"/>
        </w:rPr>
        <w:t xml:space="preserve"> </w:t>
      </w:r>
      <w:r w:rsidR="002F0C0B">
        <w:rPr>
          <w:rFonts w:cs="Arial"/>
        </w:rPr>
        <w:t xml:space="preserve">scheme </w:t>
      </w:r>
      <w:r w:rsidRPr="00C87CD4">
        <w:rPr>
          <w:rFonts w:cs="Arial"/>
        </w:rPr>
        <w:t>and the introduction of a dedicated Serious and Complex Offender Management (SCOM) Team. These developments have strengthened the management of high-risk offenders within the community, ensuring that those subject to active MAPPA management receive coordinated oversight from Responsible Authority agencies and wider partners. This reflects our shared commitment to proactive risk management, effective information sharing and continuous improvement in public protection practice.</w:t>
      </w:r>
    </w:p>
    <w:p w14:paraId="3E383451" w14:textId="77777777" w:rsidR="00C87CD4" w:rsidRPr="00C87CD4" w:rsidRDefault="00C87CD4" w:rsidP="00C87CD4">
      <w:pPr>
        <w:rPr>
          <w:rFonts w:cs="Arial"/>
        </w:rPr>
      </w:pPr>
      <w:r w:rsidRPr="00C87CD4">
        <w:rPr>
          <w:rFonts w:cs="Arial"/>
        </w:rPr>
        <w:t>As a partnership, we recognise that we achieve the best outcomes when we work together. The ongoing collaboration between Responsible Authorities, Duty to Co-operate agencies and safeguarding partners remains fundamental to ensuring that risks are effectively managed and that opportunities to support rehabilitation and reduce reoffending are maximised. Through shared responsibility, professional challenge and collective decision-making, Cheshire's MAPPA arrangements continue to provide a strong framework for protecting the public and preventing future victims from harm.</w:t>
      </w:r>
    </w:p>
    <w:p w14:paraId="067C2AB2" w14:textId="543BF33D" w:rsidR="006220F2" w:rsidRPr="007A1C3A" w:rsidRDefault="00C87CD4" w:rsidP="006220F2">
      <w:pPr>
        <w:rPr>
          <w:rFonts w:cs="Arial"/>
        </w:rPr>
      </w:pPr>
      <w:r w:rsidRPr="00C87CD4">
        <w:rPr>
          <w:rFonts w:cs="Arial"/>
        </w:rPr>
        <w:t>Over the coming year, the Strategic Management Board will continue to build upon these strong foundations, developing and strengthening local MAPPA arrangements, embedding learning and innovation, and ensuring that Cheshire remains committed to delivering the highest standards of public protection for the communities we serve.</w:t>
      </w:r>
    </w:p>
    <w:p w14:paraId="3A87D650" w14:textId="1B2F73DA" w:rsidR="006220F2" w:rsidRPr="006220F2" w:rsidRDefault="006220F2" w:rsidP="006220F2">
      <w:pPr>
        <w:rPr>
          <w:rFonts w:cs="Arial"/>
          <w:b/>
          <w:bCs/>
        </w:rPr>
      </w:pPr>
      <w:r w:rsidRPr="006220F2">
        <w:rPr>
          <w:rFonts w:cs="Arial"/>
          <w:b/>
          <w:bCs/>
        </w:rPr>
        <w:t>Danielle Whitwell - Probation Delivery Unit Head and Cheshire MAPPA Strategic Management Board Chair</w:t>
      </w:r>
    </w:p>
    <w:p w14:paraId="62B4C59B" w14:textId="3A6915DA" w:rsidR="00332EE6" w:rsidRPr="00EE735F" w:rsidRDefault="00975CC5" w:rsidP="00EE735F">
      <w:pPr>
        <w:sectPr w:rsidR="00332EE6" w:rsidRPr="00EE735F" w:rsidSect="00975CC5">
          <w:type w:val="continuous"/>
          <w:pgSz w:w="11905" w:h="16837" w:code="9"/>
          <w:pgMar w:top="720" w:right="720" w:bottom="720" w:left="720" w:header="720" w:footer="567" w:gutter="0"/>
          <w:cols w:space="720"/>
          <w:noEndnote/>
          <w:rtlGutter/>
        </w:sectPr>
      </w:pPr>
      <w:r w:rsidRPr="00C87CD4">
        <w:lastRenderedPageBreak/>
        <w:br w:type="page"/>
      </w:r>
    </w:p>
    <w:p w14:paraId="433255E2" w14:textId="6A6AF9EB" w:rsidR="00332EE6" w:rsidRDefault="00332EE6" w:rsidP="00685689">
      <w:pPr>
        <w:pStyle w:val="Heading2"/>
      </w:pPr>
      <w:r w:rsidRPr="0069414D">
        <w:t xml:space="preserve">What </w:t>
      </w:r>
      <w:proofErr w:type="gramStart"/>
      <w:r w:rsidR="009C3D25">
        <w:t>are</w:t>
      </w:r>
      <w:proofErr w:type="gramEnd"/>
      <w:r w:rsidRPr="0069414D">
        <w:t xml:space="preserve"> MAPPA?</w:t>
      </w: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685689" w:rsidRDefault="00332EE6" w:rsidP="00685689">
      <w:pPr>
        <w:pStyle w:val="Heading3"/>
      </w:pPr>
      <w:r w:rsidRPr="00685689">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685689">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 xml:space="preserve">is where risk management plans require the attendance and </w:t>
      </w:r>
      <w:r w:rsidRPr="00206B09">
        <w:rPr>
          <w:sz w:val="24"/>
          <w:szCs w:val="24"/>
          <w:lang w:val="en-GB"/>
        </w:rPr>
        <w:lastRenderedPageBreak/>
        <w:t>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5043F5C0" w:rsidR="02428A1E" w:rsidRDefault="5E1FAAAF" w:rsidP="00685689">
      <w:pPr>
        <w:pStyle w:val="Heading3"/>
      </w:pPr>
      <w:r w:rsidRPr="08C59A73">
        <w:t xml:space="preserve"> MAPPA ‘25</w:t>
      </w:r>
      <w:r w:rsidRPr="08C59A73">
        <w:rPr>
          <w:sz w:val="24"/>
          <w:szCs w:val="24"/>
        </w:rPr>
        <w:t xml:space="preserve"> </w:t>
      </w:r>
    </w:p>
    <w:p w14:paraId="6657B3A8" w14:textId="1BD70BC2" w:rsidR="02428A1E" w:rsidRPr="00A7204F" w:rsidRDefault="02428A1E" w:rsidP="302C0245">
      <w:pPr>
        <w:pStyle w:val="MAPPA-Bodytext"/>
        <w:rPr>
          <w:sz w:val="24"/>
          <w:szCs w:val="24"/>
        </w:rPr>
      </w:pPr>
      <w:hyperlink r:id="rId26" w:history="1"/>
      <w:r w:rsidR="530464EC" w:rsidRPr="00A7204F">
        <w:rPr>
          <w:sz w:val="24"/>
          <w:szCs w:val="24"/>
        </w:rPr>
        <w:t xml:space="preserve">2025 marked the 25th anniversary of the legislation that first introduced mandatory multi-agency co-operation in the </w:t>
      </w:r>
      <w:r w:rsidR="530464EC" w:rsidRPr="00A7204F">
        <w:rPr>
          <w:sz w:val="24"/>
          <w:szCs w:val="24"/>
        </w:rPr>
        <w:t xml:space="preserve">management of those convicted of violent and sexual offences. </w:t>
      </w:r>
    </w:p>
    <w:p w14:paraId="3A74D70F" w14:textId="6FFA05F7" w:rsidR="530464EC"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4DFCC160" w14:textId="748FFFB0" w:rsidR="530464EC" w:rsidRDefault="00A7204F" w:rsidP="302C0245">
      <w:pPr>
        <w:pStyle w:val="MAPPA-Bodytext"/>
        <w:rPr>
          <w:sz w:val="24"/>
          <w:szCs w:val="24"/>
          <w:lang w:val="en-GB"/>
        </w:rPr>
      </w:pPr>
      <w:r>
        <w:rPr>
          <w:sz w:val="24"/>
          <w:szCs w:val="24"/>
          <w:lang w:val="en-GB"/>
        </w:rPr>
        <w:t>A</w:t>
      </w:r>
      <w:r w:rsidR="530464EC" w:rsidRPr="302C0245">
        <w:rPr>
          <w:sz w:val="24"/>
          <w:szCs w:val="24"/>
          <w:lang w:val="en-GB"/>
        </w:rPr>
        <w:t xml:space="preserve">ll MAPPA reports from England and Wales are </w:t>
      </w:r>
      <w:hyperlink r:id="rId27" w:history="1">
        <w:r w:rsidR="003B46D3" w:rsidRPr="000914FD">
          <w:rPr>
            <w:rStyle w:val="Hyperlink"/>
            <w:rFonts w:cs="Arial"/>
            <w:sz w:val="24"/>
            <w:szCs w:val="24"/>
            <w:lang w:val="en-GB"/>
          </w:rPr>
          <w:t>published online on GOV.UK</w:t>
        </w:r>
      </w:hyperlink>
      <w:r w:rsidR="003B46D3">
        <w:rPr>
          <w:sz w:val="24"/>
          <w:szCs w:val="24"/>
          <w:lang w:val="en-GB"/>
        </w:rPr>
        <w:t>,</w:t>
      </w: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7A1C3A">
      <w:pPr>
        <w:pStyle w:val="Heading1"/>
        <w:sectPr w:rsidR="009B7898" w:rsidSect="00867C9E">
          <w:footerReference w:type="default" r:id="rId28"/>
          <w:type w:val="continuous"/>
          <w:pgSz w:w="11905" w:h="16837" w:code="9"/>
          <w:pgMar w:top="720" w:right="720" w:bottom="720" w:left="720" w:header="720" w:footer="567" w:gutter="0"/>
          <w:cols w:space="720"/>
          <w:noEndnote/>
        </w:sectPr>
      </w:pPr>
    </w:p>
    <w:p w14:paraId="039BA6E9" w14:textId="77777777" w:rsidR="00332EE6" w:rsidRPr="0069414D" w:rsidRDefault="00332EE6" w:rsidP="00685689">
      <w:pPr>
        <w:pStyle w:val="Heading2"/>
      </w:pPr>
      <w:r w:rsidRPr="0069414D">
        <w:lastRenderedPageBreak/>
        <w:t>MAPPA Statistics</w:t>
      </w:r>
    </w:p>
    <w:p w14:paraId="24BABCC4" w14:textId="2AA172B1" w:rsidR="00332EE6" w:rsidRDefault="00332EE6" w:rsidP="00332EE6">
      <w:pPr>
        <w:pStyle w:val="MAPPA-Bodytext"/>
        <w:rPr>
          <w:szCs w:val="28"/>
          <w:lang w:val="en-GB"/>
        </w:rPr>
      </w:pPr>
    </w:p>
    <w:p w14:paraId="0EB9A74D" w14:textId="264FCAB2" w:rsidR="00B72238" w:rsidRPr="00B72238" w:rsidRDefault="00B72238" w:rsidP="00685689">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68568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68568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68568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68568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9D6B3D"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9D6B3D" w:rsidRPr="00523CF4" w:rsidRDefault="009D6B3D" w:rsidP="009D6B3D">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172B003F"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1,674</w:t>
            </w:r>
            <w:r>
              <w:fldChar w:fldCharType="begin"/>
            </w:r>
            <w:r>
              <w:instrText xml:space="preserve"> MERGEFIELD  Category_1_Level_1_table_1 </w:instrText>
            </w:r>
            <w:r>
              <w:rPr>
                <w:noProof/>
              </w:rPr>
              <w:fldChar w:fldCharType="end"/>
            </w:r>
          </w:p>
        </w:tc>
        <w:tc>
          <w:tcPr>
            <w:tcW w:w="2186" w:type="dxa"/>
          </w:tcPr>
          <w:p w14:paraId="1638E0FC" w14:textId="67B524BC"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415</w:t>
            </w:r>
            <w:r>
              <w:fldChar w:fldCharType="begin"/>
            </w:r>
            <w:r>
              <w:instrText xml:space="preserve"> MERGEFIELD  Category_2_Level_1_table_1 </w:instrText>
            </w:r>
            <w:r>
              <w:rPr>
                <w:noProof/>
              </w:rPr>
              <w:fldChar w:fldCharType="end"/>
            </w:r>
          </w:p>
        </w:tc>
        <w:tc>
          <w:tcPr>
            <w:tcW w:w="2186" w:type="dxa"/>
          </w:tcPr>
          <w:p w14:paraId="1F1BCFAF" w14:textId="2B4F34D0"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w:t>
            </w:r>
          </w:p>
        </w:tc>
        <w:tc>
          <w:tcPr>
            <w:tcW w:w="2186" w:type="dxa"/>
          </w:tcPr>
          <w:p w14:paraId="08FB1F87" w14:textId="18A9D459"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2,089</w:t>
            </w:r>
            <w:r>
              <w:fldChar w:fldCharType="begin"/>
            </w:r>
            <w:r>
              <w:instrText xml:space="preserve"> MERGEFIELD Level_1_Total_table_1 </w:instrText>
            </w:r>
            <w:r>
              <w:rPr>
                <w:noProof/>
              </w:rPr>
              <w:fldChar w:fldCharType="end"/>
            </w:r>
          </w:p>
        </w:tc>
      </w:tr>
      <w:tr w:rsidR="009D6B3D"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9D6B3D" w:rsidRPr="00523CF4" w:rsidRDefault="009D6B3D" w:rsidP="009D6B3D">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46442A6E"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4</w:t>
            </w:r>
            <w:r>
              <w:fldChar w:fldCharType="begin"/>
            </w:r>
            <w:r>
              <w:instrText xml:space="preserve"> MERGEFIELD  Category_1_Level_1_table_1 </w:instrText>
            </w:r>
            <w:r>
              <w:rPr>
                <w:noProof/>
              </w:rPr>
              <w:fldChar w:fldCharType="end"/>
            </w:r>
          </w:p>
        </w:tc>
        <w:tc>
          <w:tcPr>
            <w:tcW w:w="2186" w:type="dxa"/>
          </w:tcPr>
          <w:p w14:paraId="10F8D0CE" w14:textId="401C9E78"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3</w:t>
            </w:r>
            <w:r>
              <w:fldChar w:fldCharType="begin"/>
            </w:r>
            <w:r>
              <w:instrText xml:space="preserve"> MERGEFIELD  Category_2_Level_1_table_1 </w:instrText>
            </w:r>
            <w:r>
              <w:rPr>
                <w:noProof/>
              </w:rPr>
              <w:fldChar w:fldCharType="end"/>
            </w:r>
          </w:p>
        </w:tc>
        <w:tc>
          <w:tcPr>
            <w:tcW w:w="2186" w:type="dxa"/>
          </w:tcPr>
          <w:p w14:paraId="346F3891" w14:textId="24F839A3"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4</w:t>
            </w:r>
            <w:r>
              <w:fldChar w:fldCharType="begin"/>
            </w:r>
            <w:r>
              <w:instrText xml:space="preserve"> MERGEFIELD  Category_1_Level_1_table_1 </w:instrText>
            </w:r>
            <w:r>
              <w:rPr>
                <w:noProof/>
              </w:rPr>
              <w:fldChar w:fldCharType="end"/>
            </w:r>
          </w:p>
        </w:tc>
        <w:tc>
          <w:tcPr>
            <w:tcW w:w="2186" w:type="dxa"/>
          </w:tcPr>
          <w:p w14:paraId="29D9E254" w14:textId="61C7E619"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87A92">
              <w:t>11</w:t>
            </w:r>
          </w:p>
        </w:tc>
      </w:tr>
      <w:tr w:rsidR="009D6B3D"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9D6B3D" w:rsidRPr="00523CF4" w:rsidRDefault="009D6B3D" w:rsidP="009D6B3D">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4CD33CA6"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0</w:t>
            </w:r>
            <w:r>
              <w:fldChar w:fldCharType="begin"/>
            </w:r>
            <w:r>
              <w:instrText xml:space="preserve"> MERGEFIELD  Category_1_Level_1_table_1 </w:instrText>
            </w:r>
            <w:r>
              <w:rPr>
                <w:noProof/>
              </w:rPr>
              <w:fldChar w:fldCharType="end"/>
            </w:r>
          </w:p>
        </w:tc>
        <w:tc>
          <w:tcPr>
            <w:tcW w:w="2186" w:type="dxa"/>
          </w:tcPr>
          <w:p w14:paraId="26751848" w14:textId="5ECA97E6"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4</w:t>
            </w:r>
            <w:r>
              <w:fldChar w:fldCharType="begin"/>
            </w:r>
            <w:r>
              <w:instrText xml:space="preserve"> MERGEFIELD  Category_2_Level_1_table_1 </w:instrText>
            </w:r>
            <w:r>
              <w:rPr>
                <w:noProof/>
              </w:rPr>
              <w:fldChar w:fldCharType="end"/>
            </w:r>
          </w:p>
        </w:tc>
        <w:tc>
          <w:tcPr>
            <w:tcW w:w="2186" w:type="dxa"/>
          </w:tcPr>
          <w:p w14:paraId="75314FEE" w14:textId="1D324C77"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0</w:t>
            </w:r>
            <w:r>
              <w:fldChar w:fldCharType="begin"/>
            </w:r>
            <w:r>
              <w:instrText xml:space="preserve"> MERGEFIELD  Category_1_Level_1_table_1 </w:instrText>
            </w:r>
            <w:r>
              <w:rPr>
                <w:noProof/>
              </w:rPr>
              <w:fldChar w:fldCharType="end"/>
            </w:r>
          </w:p>
        </w:tc>
        <w:tc>
          <w:tcPr>
            <w:tcW w:w="2186" w:type="dxa"/>
          </w:tcPr>
          <w:p w14:paraId="7FD44C20" w14:textId="2DAC3903"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87A92">
              <w:t>4</w:t>
            </w:r>
          </w:p>
        </w:tc>
      </w:tr>
      <w:tr w:rsidR="009D6B3D"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9D6B3D" w:rsidRPr="00523CF4" w:rsidRDefault="009D6B3D" w:rsidP="009D6B3D">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43140261"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1,678</w:t>
            </w:r>
          </w:p>
        </w:tc>
        <w:tc>
          <w:tcPr>
            <w:tcW w:w="2186" w:type="dxa"/>
          </w:tcPr>
          <w:p w14:paraId="4B320A3C" w14:textId="71AC185B"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A2C8A">
              <w:t>422</w:t>
            </w:r>
          </w:p>
        </w:tc>
        <w:tc>
          <w:tcPr>
            <w:tcW w:w="2186" w:type="dxa"/>
          </w:tcPr>
          <w:p w14:paraId="59BF82DA" w14:textId="722F4215"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BA2C8A">
              <w:t>4</w:t>
            </w:r>
          </w:p>
        </w:tc>
        <w:tc>
          <w:tcPr>
            <w:tcW w:w="2186" w:type="dxa"/>
          </w:tcPr>
          <w:p w14:paraId="230BC3FB" w14:textId="1A07168B" w:rsidR="009D6B3D" w:rsidRPr="00523CF4" w:rsidRDefault="009D6B3D" w:rsidP="009D6B3D">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2,104</w:t>
            </w:r>
            <w:r>
              <w:fldChar w:fldCharType="begin"/>
            </w:r>
            <w:r>
              <w:instrText xml:space="preserve"> MERGEFIELD Total_MAPPA_offenders_table_1 </w:instrText>
            </w:r>
            <w:r>
              <w:rPr>
                <w:noProof/>
              </w:rPr>
              <w:fldChar w:fldCharType="end"/>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685689">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68568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68568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68568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68568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EF053B"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EF053B" w:rsidRPr="00523CF4" w:rsidRDefault="00EF053B" w:rsidP="00EF053B">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45D8D057"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19</w:t>
            </w:r>
            <w:r>
              <w:fldChar w:fldCharType="begin"/>
            </w:r>
            <w:r>
              <w:instrText xml:space="preserve"> MERGEFIELD Category_1_Level_2_Year_table_4 </w:instrText>
            </w:r>
            <w:r>
              <w:rPr>
                <w:noProof/>
              </w:rPr>
              <w:fldChar w:fldCharType="end"/>
            </w:r>
          </w:p>
        </w:tc>
        <w:tc>
          <w:tcPr>
            <w:tcW w:w="2186" w:type="dxa"/>
          </w:tcPr>
          <w:p w14:paraId="231D96FE" w14:textId="29BD7A31"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20</w:t>
            </w:r>
            <w:r>
              <w:fldChar w:fldCharType="begin"/>
            </w:r>
            <w:r>
              <w:instrText xml:space="preserve"> MERGEFIELD Category_1_Level_2_Year_table_4 </w:instrText>
            </w:r>
            <w:r>
              <w:rPr>
                <w:noProof/>
              </w:rPr>
              <w:fldChar w:fldCharType="end"/>
            </w:r>
          </w:p>
        </w:tc>
        <w:tc>
          <w:tcPr>
            <w:tcW w:w="2186" w:type="dxa"/>
          </w:tcPr>
          <w:p w14:paraId="413645CC" w14:textId="65056272"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43</w:t>
            </w:r>
            <w:r>
              <w:fldChar w:fldCharType="begin"/>
            </w:r>
            <w:r>
              <w:instrText xml:space="preserve"> MERGEFIELD Category_1_Level_2_Year_table_4 </w:instrText>
            </w:r>
            <w:r>
              <w:rPr>
                <w:noProof/>
              </w:rPr>
              <w:fldChar w:fldCharType="end"/>
            </w:r>
          </w:p>
        </w:tc>
        <w:tc>
          <w:tcPr>
            <w:tcW w:w="2186" w:type="dxa"/>
          </w:tcPr>
          <w:p w14:paraId="5A206D70" w14:textId="1A9E958B"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82</w:t>
            </w:r>
            <w:r>
              <w:fldChar w:fldCharType="begin"/>
            </w:r>
            <w:r>
              <w:instrText xml:space="preserve"> MERGEFIELD Level_2_total_Year_table_4 </w:instrText>
            </w:r>
            <w:r>
              <w:rPr>
                <w:noProof/>
              </w:rPr>
              <w:fldChar w:fldCharType="end"/>
            </w:r>
          </w:p>
        </w:tc>
      </w:tr>
      <w:tr w:rsidR="00EF053B"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EF053B" w:rsidRPr="00523CF4" w:rsidRDefault="00EF053B" w:rsidP="00EF053B">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50DBBF13"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4</w:t>
            </w:r>
            <w:r>
              <w:fldChar w:fldCharType="begin"/>
            </w:r>
            <w:r>
              <w:instrText xml:space="preserve"> MERGEFIELD Category_1_Level_3_Year_table_4 </w:instrText>
            </w:r>
            <w:r>
              <w:rPr>
                <w:noProof/>
              </w:rPr>
              <w:fldChar w:fldCharType="end"/>
            </w:r>
          </w:p>
        </w:tc>
        <w:tc>
          <w:tcPr>
            <w:tcW w:w="2186" w:type="dxa"/>
          </w:tcPr>
          <w:p w14:paraId="4AF1F0B4" w14:textId="193E23FB"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3</w:t>
            </w:r>
            <w:r>
              <w:fldChar w:fldCharType="begin"/>
            </w:r>
            <w:r>
              <w:instrText xml:space="preserve"> MERGEFIELD Category_1_Level_3_Year_table_4 </w:instrText>
            </w:r>
            <w:r>
              <w:rPr>
                <w:noProof/>
              </w:rPr>
              <w:fldChar w:fldCharType="end"/>
            </w:r>
          </w:p>
        </w:tc>
        <w:tc>
          <w:tcPr>
            <w:tcW w:w="2186" w:type="dxa"/>
          </w:tcPr>
          <w:p w14:paraId="3EABFC56" w14:textId="7FF7131F"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ab/>
              <w:t>5</w:t>
            </w:r>
            <w:r>
              <w:fldChar w:fldCharType="begin"/>
            </w:r>
            <w:r>
              <w:instrText xml:space="preserve"> MERGEFIELD Category_1_Level_3_Year_table_4 </w:instrText>
            </w:r>
            <w:r>
              <w:rPr>
                <w:noProof/>
              </w:rPr>
              <w:fldChar w:fldCharType="end"/>
            </w:r>
          </w:p>
        </w:tc>
        <w:tc>
          <w:tcPr>
            <w:tcW w:w="2186" w:type="dxa"/>
          </w:tcPr>
          <w:p w14:paraId="66FC4C00" w14:textId="44A57C48"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12</w:t>
            </w:r>
            <w:r>
              <w:fldChar w:fldCharType="begin"/>
            </w:r>
            <w:r>
              <w:instrText xml:space="preserve"> MERGEFIELD Level_3_total_Year_table_4 </w:instrText>
            </w:r>
            <w:r>
              <w:rPr>
                <w:noProof/>
              </w:rPr>
              <w:fldChar w:fldCharType="end"/>
            </w:r>
          </w:p>
        </w:tc>
      </w:tr>
      <w:tr w:rsidR="00EF053B"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EF053B" w:rsidRPr="00523CF4" w:rsidRDefault="00EF053B" w:rsidP="00EF053B">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1B9D9EEA"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23</w:t>
            </w:r>
            <w:r>
              <w:fldChar w:fldCharType="begin"/>
            </w:r>
            <w:r>
              <w:instrText xml:space="preserve"> MERGEFIELD Category_1_total_Year_table_4 </w:instrText>
            </w:r>
            <w:r>
              <w:rPr>
                <w:noProof/>
              </w:rPr>
              <w:fldChar w:fldCharType="end"/>
            </w:r>
          </w:p>
        </w:tc>
        <w:tc>
          <w:tcPr>
            <w:tcW w:w="2186" w:type="dxa"/>
          </w:tcPr>
          <w:p w14:paraId="5D543B3B" w14:textId="08E638CC"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23</w:t>
            </w:r>
            <w:r>
              <w:fldChar w:fldCharType="begin"/>
            </w:r>
            <w:r>
              <w:instrText xml:space="preserve"> MERGEFIELD Category_2_total_Year_table_4 </w:instrText>
            </w:r>
            <w:r>
              <w:rPr>
                <w:noProof/>
              </w:rPr>
              <w:fldChar w:fldCharType="end"/>
            </w:r>
          </w:p>
        </w:tc>
        <w:tc>
          <w:tcPr>
            <w:tcW w:w="2186" w:type="dxa"/>
          </w:tcPr>
          <w:p w14:paraId="03713ACD" w14:textId="031DB006"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48</w:t>
            </w:r>
            <w:r>
              <w:fldChar w:fldCharType="begin"/>
            </w:r>
            <w:r>
              <w:instrText xml:space="preserve"> MERGEFIELD Category_3_total_Year_table_4 </w:instrText>
            </w:r>
            <w:r>
              <w:rPr>
                <w:noProof/>
              </w:rPr>
              <w:fldChar w:fldCharType="end"/>
            </w:r>
          </w:p>
        </w:tc>
        <w:tc>
          <w:tcPr>
            <w:tcW w:w="2186" w:type="dxa"/>
          </w:tcPr>
          <w:p w14:paraId="29E98152" w14:textId="24F6755A" w:rsidR="00EF053B" w:rsidRPr="00523CF4" w:rsidRDefault="00EF053B" w:rsidP="00EF053B">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94</w:t>
            </w:r>
          </w:p>
        </w:tc>
      </w:tr>
    </w:tbl>
    <w:p w14:paraId="2DDE1E38" w14:textId="77777777" w:rsidR="00332EE6" w:rsidRPr="006A45B8" w:rsidRDefault="00332EE6" w:rsidP="00332EE6">
      <w:pPr>
        <w:pStyle w:val="MAPPA-Bodytext"/>
        <w:rPr>
          <w:szCs w:val="28"/>
          <w:lang w:val="en-GB"/>
        </w:rPr>
      </w:pPr>
    </w:p>
    <w:tbl>
      <w:tblPr>
        <w:tblStyle w:val="Style5"/>
        <w:tblW w:w="10455" w:type="dxa"/>
        <w:tblLook w:val="01E0" w:firstRow="1" w:lastRow="1" w:firstColumn="1" w:lastColumn="1" w:noHBand="0" w:noVBand="0"/>
      </w:tblPr>
      <w:tblGrid>
        <w:gridCol w:w="8369"/>
        <w:gridCol w:w="2086"/>
      </w:tblGrid>
      <w:tr w:rsidR="00EC7BEA" w14:paraId="6B4A4E1A" w14:textId="77777777" w:rsidTr="00EC7BEA">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EC7BEA" w:rsidRPr="00523CF4" w:rsidRDefault="00EC7BEA" w:rsidP="00685689">
            <w:r>
              <w:t>Category 1</w:t>
            </w:r>
            <w:r w:rsidRPr="00523CF4">
              <w:t xml:space="preserve"> cautioned for breach of notification requirements</w:t>
            </w:r>
          </w:p>
        </w:tc>
        <w:tc>
          <w:tcPr>
            <w:tcW w:w="2086" w:type="dxa"/>
          </w:tcPr>
          <w:p w14:paraId="71E262C2" w14:textId="2794B25D" w:rsidR="00EC7BEA" w:rsidRPr="00523CF4" w:rsidRDefault="00EC7BEA" w:rsidP="0028024C">
            <w:pPr>
              <w:jc w:val="right"/>
              <w:cnfStyle w:val="000000000000" w:firstRow="0" w:lastRow="0" w:firstColumn="0" w:lastColumn="0" w:oddVBand="0" w:evenVBand="0" w:oddHBand="0" w:evenHBand="0" w:firstRowFirstColumn="0" w:firstRowLastColumn="0" w:lastRowFirstColumn="0" w:lastRowLastColumn="0"/>
            </w:pPr>
            <w:r>
              <w:t>0</w:t>
            </w:r>
            <w:r>
              <w:fldChar w:fldCharType="begin"/>
            </w:r>
            <w:r>
              <w:instrText xml:space="preserve"> MERGEFIELD "Category_1_offenders_cautioned_Table_5a" </w:instrText>
            </w:r>
            <w:r>
              <w:fldChar w:fldCharType="end"/>
            </w:r>
          </w:p>
        </w:tc>
      </w:tr>
      <w:tr w:rsidR="00EC7BEA" w14:paraId="272FB65E" w14:textId="77777777" w:rsidTr="00EC7BEA">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EC7BEA" w:rsidRDefault="00EC7BEA" w:rsidP="00685689">
            <w:r>
              <w:t>Category 1</w:t>
            </w:r>
            <w:r w:rsidRPr="00523CF4">
              <w:t xml:space="preserve"> </w:t>
            </w:r>
            <w:r>
              <w:t>convicted</w:t>
            </w:r>
            <w:r w:rsidRPr="00523CF4">
              <w:t xml:space="preserve"> for breach of notification requirements</w:t>
            </w:r>
          </w:p>
        </w:tc>
        <w:tc>
          <w:tcPr>
            <w:tcW w:w="2086" w:type="dxa"/>
          </w:tcPr>
          <w:p w14:paraId="62CB836A" w14:textId="0E8B57FB" w:rsidR="00EC7BEA" w:rsidRPr="00523CF4" w:rsidRDefault="00EC7BEA" w:rsidP="0028024C">
            <w:pPr>
              <w:jc w:val="right"/>
              <w:cnfStyle w:val="000000000000" w:firstRow="0" w:lastRow="0" w:firstColumn="0" w:lastColumn="0" w:oddVBand="0" w:evenVBand="0" w:oddHBand="0" w:evenHBand="0" w:firstRowFirstColumn="0" w:firstRowLastColumn="0" w:lastRowFirstColumn="0" w:lastRowLastColumn="0"/>
            </w:pPr>
            <w:r>
              <w:t>26</w:t>
            </w:r>
            <w:r>
              <w:fldChar w:fldCharType="begin"/>
            </w:r>
            <w:r>
              <w:instrText xml:space="preserve"> MERGEFIELD Category_1_offenders_convicted_Table_5a </w:instrText>
            </w:r>
            <w:r>
              <w:fldChar w:fldCharType="end"/>
            </w:r>
          </w:p>
        </w:tc>
      </w:tr>
    </w:tbl>
    <w:p w14:paraId="1CA33BF3" w14:textId="77777777" w:rsidR="00332EE6" w:rsidRPr="006A45B8" w:rsidRDefault="00332EE6" w:rsidP="00685689">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685689">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76964C64" w:rsidR="00332EE6" w:rsidRPr="00EC7BEA" w:rsidRDefault="00EC7BEA" w:rsidP="0028024C">
            <w:pPr>
              <w:jc w:val="right"/>
              <w:cnfStyle w:val="000000000000" w:firstRow="0" w:lastRow="0" w:firstColumn="0" w:lastColumn="0" w:oddVBand="0" w:evenVBand="0" w:oddHBand="0" w:evenHBand="0" w:firstRowFirstColumn="0" w:firstRowLastColumn="0" w:lastRowFirstColumn="0" w:lastRowLastColumn="0"/>
            </w:pPr>
            <w:r w:rsidRPr="00EC7BEA">
              <w:t>3</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685689">
      <w:pPr>
        <w:pStyle w:val="Heading3"/>
        <w:rPr>
          <w:szCs w:val="28"/>
        </w:rPr>
      </w:pPr>
      <w:r w:rsidRPr="00845D34">
        <w:t>Restrictive orders for Category 1 offenders</w:t>
      </w:r>
    </w:p>
    <w:tbl>
      <w:tblPr>
        <w:tblStyle w:val="Style5"/>
        <w:tblW w:w="10455" w:type="dxa"/>
        <w:tblLook w:val="04A0" w:firstRow="1" w:lastRow="0" w:firstColumn="1" w:lastColumn="0" w:noHBand="0" w:noVBand="1"/>
      </w:tblPr>
      <w:tblGrid>
        <w:gridCol w:w="8359"/>
        <w:gridCol w:w="2096"/>
      </w:tblGrid>
      <w:tr w:rsidR="009D230D" w14:paraId="68C62099" w14:textId="77777777" w:rsidTr="009D230D">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9D230D" w:rsidRPr="00523CF4" w:rsidRDefault="009D230D" w:rsidP="009D230D">
            <w:pPr>
              <w:pStyle w:val="MAPPA-Tabletext"/>
              <w:rPr>
                <w:sz w:val="24"/>
                <w:szCs w:val="24"/>
                <w:lang w:val="en-GB"/>
              </w:rPr>
            </w:pPr>
            <w:r>
              <w:rPr>
                <w:sz w:val="24"/>
                <w:szCs w:val="24"/>
                <w:lang w:val="en-GB"/>
              </w:rPr>
              <w:t>Sexual Harm Prevention Order (SHPO)</w:t>
            </w:r>
          </w:p>
        </w:tc>
        <w:tc>
          <w:tcPr>
            <w:tcW w:w="2096" w:type="dxa"/>
          </w:tcPr>
          <w:p w14:paraId="79363F69" w14:textId="39F008D6" w:rsidR="009D230D" w:rsidRPr="00523CF4" w:rsidRDefault="009D230D" w:rsidP="009D230D">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t>178</w:t>
            </w:r>
            <w:r>
              <w:fldChar w:fldCharType="begin"/>
            </w:r>
            <w:r>
              <w:instrText xml:space="preserve"> MERGEFIELD SOPOs_SHPOs_imposed_Table_6 </w:instrText>
            </w:r>
            <w:r>
              <w:rPr>
                <w:noProof/>
              </w:rPr>
              <w:fldChar w:fldCharType="end"/>
            </w:r>
          </w:p>
        </w:tc>
      </w:tr>
      <w:tr w:rsidR="009D230D" w14:paraId="2F74E9A8" w14:textId="77777777" w:rsidTr="009D230D">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9D230D" w:rsidRPr="00523CF4" w:rsidRDefault="009D230D" w:rsidP="009D230D">
            <w:pPr>
              <w:pStyle w:val="MAPPA-Tabletext"/>
              <w:rPr>
                <w:sz w:val="24"/>
                <w:szCs w:val="24"/>
                <w:lang w:val="en-GB"/>
              </w:rPr>
            </w:pPr>
            <w:r w:rsidRPr="00523CF4">
              <w:rPr>
                <w:sz w:val="24"/>
                <w:szCs w:val="24"/>
                <w:lang w:val="en-GB"/>
              </w:rPr>
              <w:t>SHPO with foreign travel restriction</w:t>
            </w:r>
          </w:p>
        </w:tc>
        <w:tc>
          <w:tcPr>
            <w:tcW w:w="2096" w:type="dxa"/>
          </w:tcPr>
          <w:p w14:paraId="760DF45D" w14:textId="488FC51F" w:rsidR="009D230D" w:rsidRPr="00523CF4" w:rsidRDefault="009D230D" w:rsidP="009D230D">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t>0</w:t>
            </w:r>
            <w:r>
              <w:fldChar w:fldCharType="begin"/>
            </w:r>
            <w:r>
              <w:instrText xml:space="preserve"> MERGEFIELD FTOs_SHPOs_with_Foregin_Travel_Restrict </w:instrText>
            </w:r>
            <w:r>
              <w:rPr>
                <w:noProof/>
              </w:rPr>
              <w:fldChar w:fldCharType="end"/>
            </w:r>
          </w:p>
        </w:tc>
      </w:tr>
      <w:tr w:rsidR="009D230D" w14:paraId="151E650C" w14:textId="77777777" w:rsidTr="009D230D">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9D230D" w:rsidRPr="00523CF4" w:rsidRDefault="009D230D" w:rsidP="009D230D">
            <w:pPr>
              <w:pStyle w:val="MAPPA-Tabletext"/>
              <w:rPr>
                <w:sz w:val="24"/>
                <w:szCs w:val="24"/>
                <w:lang w:val="en-GB"/>
              </w:rPr>
            </w:pPr>
            <w:r>
              <w:rPr>
                <w:sz w:val="24"/>
                <w:szCs w:val="24"/>
                <w:lang w:val="en-GB"/>
              </w:rPr>
              <w:t>Notification Order</w:t>
            </w:r>
          </w:p>
        </w:tc>
        <w:tc>
          <w:tcPr>
            <w:tcW w:w="2096" w:type="dxa"/>
          </w:tcPr>
          <w:p w14:paraId="46E210F3" w14:textId="4E8A05C3" w:rsidR="009D230D" w:rsidRPr="00523CF4" w:rsidRDefault="009D230D" w:rsidP="009D230D">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t>0</w:t>
            </w:r>
            <w:r>
              <w:fldChar w:fldCharType="begin"/>
            </w:r>
            <w:r>
              <w:instrText xml:space="preserve"> MERGEFIELD Notification_Orders_imposed_table_6 </w:instrText>
            </w:r>
            <w:r>
              <w:rPr>
                <w:noProof/>
              </w:rPr>
              <w:fldChar w:fldCharType="end"/>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8"/>
        <w:gridCol w:w="2087"/>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EE735F">
            <w:r w:rsidRPr="00523CF4">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32620B72" w:rsidR="00332EE6" w:rsidRPr="00523CF4" w:rsidRDefault="00C038D4"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t>8</w:t>
            </w:r>
          </w:p>
        </w:tc>
      </w:tr>
    </w:tbl>
    <w:p w14:paraId="64BFE535" w14:textId="77777777" w:rsidR="00595C55" w:rsidRDefault="00595C55" w:rsidP="003F01A6"/>
    <w:p w14:paraId="78E4FAD4" w14:textId="540AB58C" w:rsidR="00D6369A" w:rsidRPr="00D6369A" w:rsidRDefault="00D6369A" w:rsidP="00685689">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EE735F">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EE735F">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EE735F">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EE735F">
            <w:pPr>
              <w:pStyle w:val="StyleMAPPA-TabletextBold"/>
              <w:rPr>
                <w:sz w:val="24"/>
                <w:szCs w:val="24"/>
                <w:lang w:val="en-GB"/>
              </w:rPr>
            </w:pPr>
            <w:r w:rsidRPr="00523CF4">
              <w:rPr>
                <w:sz w:val="24"/>
                <w:szCs w:val="24"/>
                <w:lang w:val="en-GB"/>
              </w:rPr>
              <w:t>Total</w:t>
            </w:r>
          </w:p>
        </w:tc>
      </w:tr>
      <w:tr w:rsidR="00433A40"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433A40" w:rsidRPr="00523CF4" w:rsidRDefault="00433A40" w:rsidP="00433A40">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31CC5C32" w:rsidR="00433A40" w:rsidRPr="00523CF4" w:rsidRDefault="00433A40" w:rsidP="00433A40">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5</w:t>
            </w:r>
            <w:r>
              <w:fldChar w:fldCharType="begin"/>
            </w:r>
            <w:r>
              <w:instrText xml:space="preserve"> MERGEFIELD Category_1_Level_2_Licence_breach_table </w:instrText>
            </w:r>
            <w:r>
              <w:rPr>
                <w:noProof/>
              </w:rPr>
              <w:fldChar w:fldCharType="end"/>
            </w:r>
          </w:p>
        </w:tc>
        <w:tc>
          <w:tcPr>
            <w:tcW w:w="2186" w:type="dxa"/>
          </w:tcPr>
          <w:p w14:paraId="34F9E68F" w14:textId="07F9BB04" w:rsidR="00433A40" w:rsidRPr="00523CF4" w:rsidRDefault="00433A40" w:rsidP="00433A40">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7</w:t>
            </w:r>
            <w:r>
              <w:fldChar w:fldCharType="begin"/>
            </w:r>
            <w:r>
              <w:instrText xml:space="preserve"> MERGEFIELD Category_1_Level_2_Licence_breach_table </w:instrText>
            </w:r>
            <w:r>
              <w:rPr>
                <w:noProof/>
              </w:rPr>
              <w:fldChar w:fldCharType="end"/>
            </w:r>
          </w:p>
        </w:tc>
        <w:tc>
          <w:tcPr>
            <w:tcW w:w="2186" w:type="dxa"/>
          </w:tcPr>
          <w:p w14:paraId="720ECB5F" w14:textId="12883B8F" w:rsidR="00433A40" w:rsidRPr="00523CF4" w:rsidRDefault="00433A40" w:rsidP="00433A40">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15</w:t>
            </w:r>
            <w:r>
              <w:fldChar w:fldCharType="begin"/>
            </w:r>
            <w:r>
              <w:instrText xml:space="preserve"> MERGEFIELD Category_1_Level_2_Licence_breach_table </w:instrText>
            </w:r>
            <w:r>
              <w:rPr>
                <w:noProof/>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0F618BC8" w:rsidR="00433A40" w:rsidRPr="00523CF4" w:rsidRDefault="00433A40" w:rsidP="00433A40">
            <w:pPr>
              <w:pStyle w:val="MAPPA-Tabletext"/>
              <w:jc w:val="right"/>
              <w:rPr>
                <w:b w:val="0"/>
                <w:bCs w:val="0"/>
                <w:sz w:val="24"/>
                <w:szCs w:val="24"/>
                <w:lang w:val="en-GB"/>
              </w:rPr>
            </w:pPr>
            <w:r>
              <w:t>27</w:t>
            </w:r>
            <w:r>
              <w:fldChar w:fldCharType="begin"/>
            </w:r>
            <w:r>
              <w:instrText xml:space="preserve"> MERGEFIELD Level_2_Licence_breach_Table_7a </w:instrText>
            </w:r>
            <w:r>
              <w:rPr>
                <w:noProof/>
              </w:rPr>
              <w:fldChar w:fldCharType="end"/>
            </w:r>
          </w:p>
        </w:tc>
      </w:tr>
      <w:tr w:rsidR="00433A40"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433A40" w:rsidRPr="00523CF4" w:rsidRDefault="00433A40" w:rsidP="00433A40">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2C3C3F4A" w:rsidR="00433A40" w:rsidRPr="00523CF4" w:rsidRDefault="00433A40" w:rsidP="00433A40">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0</w:t>
            </w:r>
            <w:r>
              <w:fldChar w:fldCharType="begin"/>
            </w:r>
            <w:r>
              <w:instrText xml:space="preserve"> MERGEFIELD Category_1_Level_3_Licence_breach_table </w:instrText>
            </w:r>
            <w:r>
              <w:rPr>
                <w:noProof/>
              </w:rPr>
              <w:fldChar w:fldCharType="end"/>
            </w:r>
          </w:p>
        </w:tc>
        <w:tc>
          <w:tcPr>
            <w:tcW w:w="2186" w:type="dxa"/>
          </w:tcPr>
          <w:p w14:paraId="272FF4F7" w14:textId="1E54C63D" w:rsidR="00433A40" w:rsidRPr="00523CF4" w:rsidRDefault="00433A40" w:rsidP="00433A40">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0</w:t>
            </w:r>
            <w:r>
              <w:fldChar w:fldCharType="begin"/>
            </w:r>
            <w:r>
              <w:instrText xml:space="preserve"> MERGEFIELD Category_1_Level_3_Licence_breach_table </w:instrText>
            </w:r>
            <w:r>
              <w:rPr>
                <w:noProof/>
              </w:rPr>
              <w:fldChar w:fldCharType="end"/>
            </w:r>
          </w:p>
        </w:tc>
        <w:tc>
          <w:tcPr>
            <w:tcW w:w="2186" w:type="dxa"/>
          </w:tcPr>
          <w:p w14:paraId="75D55EA6" w14:textId="3545C929" w:rsidR="00433A40" w:rsidRPr="00523CF4" w:rsidRDefault="00433A40" w:rsidP="00433A40">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t>0</w:t>
            </w:r>
            <w:r>
              <w:fldChar w:fldCharType="begin"/>
            </w:r>
            <w:r>
              <w:instrText xml:space="preserve"> MERGEFIELD Category_1_Level_3_Licence_breach_table </w:instrText>
            </w:r>
            <w:r>
              <w:rPr>
                <w:noProof/>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5142E9CF" w:rsidR="00433A40" w:rsidRPr="00523CF4" w:rsidRDefault="00433A40" w:rsidP="00433A40">
            <w:pPr>
              <w:pStyle w:val="MAPPA-Tabletext"/>
              <w:jc w:val="right"/>
              <w:rPr>
                <w:b w:val="0"/>
                <w:bCs w:val="0"/>
                <w:sz w:val="24"/>
                <w:szCs w:val="24"/>
                <w:lang w:val="en-GB"/>
              </w:rPr>
            </w:pPr>
            <w:r>
              <w:t>0</w:t>
            </w:r>
            <w:r>
              <w:fldChar w:fldCharType="begin"/>
            </w:r>
            <w:r>
              <w:instrText xml:space="preserve"> MERGEFIELD Level_3_Licence_breach_Table_7a </w:instrText>
            </w:r>
            <w:r>
              <w:rPr>
                <w:noProof/>
              </w:rPr>
              <w:fldChar w:fldCharType="end"/>
            </w:r>
          </w:p>
        </w:tc>
      </w:tr>
      <w:tr w:rsidR="00433A40"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433A40" w:rsidRPr="00523CF4" w:rsidRDefault="00433A40" w:rsidP="00433A40">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0F1081B8" w:rsidR="00433A40" w:rsidRPr="00523CF4" w:rsidRDefault="00433A40" w:rsidP="00433A40">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t>5</w:t>
            </w:r>
          </w:p>
        </w:tc>
        <w:tc>
          <w:tcPr>
            <w:tcW w:w="2186" w:type="dxa"/>
          </w:tcPr>
          <w:p w14:paraId="184256C5" w14:textId="074D2951" w:rsidR="00433A40" w:rsidRPr="00523CF4" w:rsidRDefault="00433A40" w:rsidP="00433A40">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t>7</w:t>
            </w:r>
          </w:p>
        </w:tc>
        <w:tc>
          <w:tcPr>
            <w:tcW w:w="2186" w:type="dxa"/>
          </w:tcPr>
          <w:p w14:paraId="44078787" w14:textId="3636C81E" w:rsidR="00433A40" w:rsidRPr="00523CF4" w:rsidRDefault="00433A40" w:rsidP="00433A40">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t>15</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6EA7E982" w:rsidR="00433A40" w:rsidRPr="00523CF4" w:rsidRDefault="00433A40" w:rsidP="00433A40">
            <w:pPr>
              <w:pStyle w:val="MAPPA-Tabletext"/>
              <w:jc w:val="right"/>
              <w:rPr>
                <w:b w:val="0"/>
                <w:bCs w:val="0"/>
                <w:sz w:val="24"/>
                <w:szCs w:val="24"/>
                <w:lang w:val="en-GB"/>
              </w:rPr>
            </w:pPr>
            <w:r>
              <w:t>27</w:t>
            </w:r>
            <w:r>
              <w:fldChar w:fldCharType="begin"/>
            </w:r>
            <w:r>
              <w:instrText xml:space="preserve"> MERGEFIELD Licence_breach_Total_Table_7a </w:instrText>
            </w:r>
            <w:r>
              <w:rPr>
                <w:noProof/>
              </w:rPr>
              <w:fldChar w:fldCharType="end"/>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B65DF2"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B65DF2" w:rsidRPr="00523CF4" w:rsidRDefault="00B65DF2" w:rsidP="00B65DF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5269D2A4" w:rsidR="00B65DF2" w:rsidRPr="00523CF4" w:rsidRDefault="00B65DF2" w:rsidP="00B65DF2">
            <w:pPr>
              <w:pStyle w:val="MAPPA-Tabletext"/>
              <w:jc w:val="right"/>
              <w:rPr>
                <w:b w:val="0"/>
                <w:bCs w:val="0"/>
                <w:sz w:val="24"/>
                <w:szCs w:val="24"/>
                <w:lang w:val="en-GB"/>
              </w:rPr>
            </w:pPr>
            <w:r>
              <w:t>1</w:t>
            </w:r>
            <w:r>
              <w:fldChar w:fldCharType="begin"/>
            </w:r>
            <w:r>
              <w:instrText xml:space="preserve"> MERGEFIELD Category_1_Level_2_SOPO_breach_Table_7c </w:instrText>
            </w:r>
            <w:r>
              <w:rPr>
                <w:noProof/>
              </w:rPr>
              <w:fldChar w:fldCharType="end"/>
            </w:r>
          </w:p>
        </w:tc>
      </w:tr>
      <w:tr w:rsidR="00B65DF2"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B65DF2" w:rsidRPr="00523CF4" w:rsidRDefault="00B65DF2" w:rsidP="00B65DF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40C2CF2B" w:rsidR="00B65DF2" w:rsidRPr="00523CF4" w:rsidRDefault="00B65DF2" w:rsidP="00B65DF2">
            <w:pPr>
              <w:pStyle w:val="MAPPA-Tabletext"/>
              <w:jc w:val="right"/>
              <w:rPr>
                <w:b w:val="0"/>
                <w:bCs w:val="0"/>
                <w:sz w:val="24"/>
                <w:szCs w:val="24"/>
                <w:lang w:val="en-GB"/>
              </w:rPr>
            </w:pPr>
            <w:r>
              <w:t>1</w:t>
            </w:r>
            <w:r>
              <w:fldChar w:fldCharType="begin"/>
            </w:r>
            <w:r>
              <w:instrText xml:space="preserve"> MERGEFIELD Category_1_Level_3_SOPO_breach_Table_7c </w:instrText>
            </w:r>
            <w:r>
              <w:rPr>
                <w:noProof/>
              </w:rPr>
              <w:fldChar w:fldCharType="end"/>
            </w:r>
          </w:p>
        </w:tc>
      </w:tr>
      <w:tr w:rsidR="00B65DF2"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B65DF2" w:rsidRPr="00523CF4" w:rsidRDefault="00B65DF2" w:rsidP="00B65DF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0C928C8D" w:rsidR="00B65DF2" w:rsidRPr="00523CF4" w:rsidRDefault="00B65DF2" w:rsidP="00B65DF2">
            <w:pPr>
              <w:pStyle w:val="MAPPA-Tabletext"/>
              <w:jc w:val="right"/>
              <w:rPr>
                <w:b w:val="0"/>
                <w:bCs w:val="0"/>
                <w:sz w:val="24"/>
                <w:szCs w:val="24"/>
                <w:lang w:val="en-GB"/>
              </w:rPr>
            </w:pPr>
            <w:r>
              <w:t>2</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5"/>
        <w:gridCol w:w="2090"/>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685689">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45B1A5C3" w:rsidR="00332EE6" w:rsidRPr="004265C9" w:rsidRDefault="004E0347"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t>163</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2AB4C43" w14:textId="77777777" w:rsidR="00685689" w:rsidRDefault="00685689">
      <w:pPr>
        <w:suppressAutoHyphens w:val="0"/>
        <w:autoSpaceDE/>
        <w:autoSpaceDN/>
        <w:adjustRightInd/>
        <w:spacing w:after="0"/>
        <w:textAlignment w:val="auto"/>
        <w:rPr>
          <w:rFonts w:cs="Arial"/>
          <w:b/>
          <w:color w:val="7030A0"/>
          <w:sz w:val="84"/>
          <w:szCs w:val="100"/>
        </w:rPr>
      </w:pPr>
      <w:r>
        <w:br w:type="page"/>
      </w:r>
    </w:p>
    <w:p w14:paraId="0A0FB4EB" w14:textId="27CD1BAC" w:rsidR="00332EE6" w:rsidRPr="0069414D" w:rsidRDefault="00332EE6" w:rsidP="00685689">
      <w:pPr>
        <w:pStyle w:val="Heading2"/>
      </w:pPr>
      <w:r w:rsidRPr="0069414D">
        <w:lastRenderedPageBreak/>
        <w:t>Explanation commentary on statistical tables</w:t>
      </w: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footerReference w:type="default" r:id="rId29"/>
          <w:type w:val="continuous"/>
          <w:pgSz w:w="11905" w:h="16837" w:code="9"/>
          <w:pgMar w:top="720" w:right="720" w:bottom="720" w:left="720" w:header="720" w:footer="567" w:gutter="0"/>
          <w:cols w:space="720"/>
          <w:noEndnote/>
        </w:sectPr>
      </w:pPr>
    </w:p>
    <w:p w14:paraId="6F987205" w14:textId="77777777" w:rsidR="00332EE6" w:rsidRPr="006A45B8" w:rsidRDefault="00332EE6" w:rsidP="007A1C3A">
      <w:pPr>
        <w:pStyle w:val="Style1"/>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w:t>
      </w:r>
      <w:proofErr w:type="spellStart"/>
      <w:r w:rsidR="000F355B" w:rsidRPr="00B510E5">
        <w:rPr>
          <w:rStyle w:val="Style3Char"/>
          <w:sz w:val="24"/>
          <w:szCs w:val="24"/>
        </w:rPr>
        <w:t>L</w:t>
      </w:r>
      <w:r w:rsidRPr="00B510E5">
        <w:rPr>
          <w:rStyle w:val="Style3Char"/>
          <w:sz w:val="24"/>
          <w:szCs w:val="24"/>
        </w:rPr>
        <w:t>icence</w:t>
      </w:r>
      <w:proofErr w:type="spellEnd"/>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w:t>
      </w:r>
      <w:r w:rsidR="61404F0C" w:rsidRPr="00B510E5">
        <w:rPr>
          <w:rFonts w:ascii="Arial" w:hAnsi="Arial" w:cs="Arial"/>
        </w:rPr>
        <w:t>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EE735F">
      <w:pPr>
        <w:pStyle w:val="Heading2"/>
      </w:pPr>
      <w:r w:rsidRPr="0069414D">
        <w:lastRenderedPageBreak/>
        <w:t>Local page</w:t>
      </w:r>
    </w:p>
    <w:p w14:paraId="0A30EB00" w14:textId="77777777" w:rsidR="00332EE6" w:rsidRPr="00916D29" w:rsidRDefault="00332EE6" w:rsidP="00332EE6">
      <w:pPr>
        <w:pStyle w:val="MAPPA-HeadingPara"/>
        <w:rPr>
          <w:lang w:val="en-GB"/>
        </w:rPr>
        <w:sectPr w:rsidR="00332EE6" w:rsidRPr="00916D29" w:rsidSect="00867C9E">
          <w:footerReference w:type="default" r:id="rId30"/>
          <w:type w:val="continuous"/>
          <w:pgSz w:w="11905" w:h="16837" w:code="9"/>
          <w:pgMar w:top="720" w:right="720" w:bottom="720" w:left="720" w:header="720" w:footer="567" w:gutter="0"/>
          <w:cols w:space="720"/>
          <w:noEndnote/>
        </w:sectPr>
      </w:pPr>
    </w:p>
    <w:p w14:paraId="04986C3A" w14:textId="77777777" w:rsidR="00F81039" w:rsidRDefault="00F81039" w:rsidP="00F81039">
      <w:pPr>
        <w:suppressAutoHyphens w:val="0"/>
        <w:autoSpaceDE/>
        <w:autoSpaceDN/>
        <w:adjustRightInd/>
        <w:spacing w:after="0"/>
        <w:textAlignment w:val="auto"/>
        <w:rPr>
          <w:rFonts w:cs="Arial"/>
        </w:rPr>
      </w:pPr>
      <w:r w:rsidRPr="00F81039">
        <w:rPr>
          <w:rFonts w:cs="Arial"/>
        </w:rPr>
        <w:t xml:space="preserve">The Responsible Authorities for MAPPA in Cheshire are the </w:t>
      </w:r>
      <w:r w:rsidRPr="001E4D05">
        <w:rPr>
          <w:rFonts w:cs="Arial"/>
        </w:rPr>
        <w:t>Probation Service, His Majesty's Prison and Probation Service (</w:t>
      </w:r>
      <w:proofErr w:type="gramStart"/>
      <w:r w:rsidRPr="001E4D05">
        <w:rPr>
          <w:rFonts w:cs="Arial"/>
        </w:rPr>
        <w:t>North West</w:t>
      </w:r>
      <w:proofErr w:type="gramEnd"/>
      <w:r w:rsidRPr="001E4D05">
        <w:rPr>
          <w:rFonts w:cs="Arial"/>
        </w:rPr>
        <w:t>), and Cheshire Constabulary, working alongside a wide range of Duty to Co-operate (DTC) agencies</w:t>
      </w:r>
      <w:r w:rsidRPr="00F81039">
        <w:rPr>
          <w:rFonts w:cs="Arial"/>
        </w:rPr>
        <w:t xml:space="preserve"> to protect the public, reduce reoffending, and safeguard victims. These agencies continue to work in accordance with national MAPPA guidance, ensuring a coordinated and effective multi-agency approach to the management of individuals who pose the highest risk of serious harm.</w:t>
      </w:r>
    </w:p>
    <w:p w14:paraId="73047EFC" w14:textId="77777777" w:rsidR="001E4D05" w:rsidRPr="00F81039" w:rsidRDefault="001E4D05" w:rsidP="00F81039">
      <w:pPr>
        <w:suppressAutoHyphens w:val="0"/>
        <w:autoSpaceDE/>
        <w:autoSpaceDN/>
        <w:adjustRightInd/>
        <w:spacing w:after="0"/>
        <w:textAlignment w:val="auto"/>
        <w:rPr>
          <w:rFonts w:cs="Arial"/>
        </w:rPr>
      </w:pPr>
    </w:p>
    <w:p w14:paraId="667C9C6C" w14:textId="50C433E2" w:rsidR="00F81039" w:rsidRDefault="00F81039" w:rsidP="00F81039">
      <w:pPr>
        <w:suppressAutoHyphens w:val="0"/>
        <w:autoSpaceDE/>
        <w:autoSpaceDN/>
        <w:adjustRightInd/>
        <w:spacing w:after="0"/>
        <w:textAlignment w:val="auto"/>
        <w:rPr>
          <w:rFonts w:cs="Arial"/>
        </w:rPr>
      </w:pPr>
      <w:r w:rsidRPr="00F81039">
        <w:rPr>
          <w:rFonts w:cs="Arial"/>
        </w:rPr>
        <w:t xml:space="preserve">The </w:t>
      </w:r>
      <w:r w:rsidRPr="001E4D05">
        <w:rPr>
          <w:rFonts w:cs="Arial"/>
        </w:rPr>
        <w:t>Strategic Management Board (SMB) provides oversight and governance of</w:t>
      </w:r>
      <w:r w:rsidRPr="00F81039">
        <w:rPr>
          <w:rFonts w:cs="Arial"/>
        </w:rPr>
        <w:t xml:space="preserve"> MAPPA across Cheshire and comprises senior representatives from Responsible Authorities and DTC agencies. Meeting regularly throughout the year, the SMB monitors performance, promotes continuous improvement, and ensures that agencies fulfil their statutory responsibilities. The Board continues to benefit from the active contribution of </w:t>
      </w:r>
      <w:r w:rsidR="001E4D05">
        <w:rPr>
          <w:rFonts w:cs="Arial"/>
        </w:rPr>
        <w:t>two</w:t>
      </w:r>
      <w:r w:rsidRPr="00F81039">
        <w:rPr>
          <w:rFonts w:cs="Arial"/>
        </w:rPr>
        <w:t xml:space="preserve"> Secretary of State-appointed </w:t>
      </w:r>
      <w:r w:rsidRPr="001E4D05">
        <w:rPr>
          <w:rFonts w:cs="Arial"/>
        </w:rPr>
        <w:t>Lay Advis</w:t>
      </w:r>
      <w:r w:rsidR="001E4D05" w:rsidRPr="001E4D05">
        <w:rPr>
          <w:rFonts w:cs="Arial"/>
        </w:rPr>
        <w:t>ors</w:t>
      </w:r>
      <w:r w:rsidRPr="00F81039">
        <w:rPr>
          <w:rFonts w:cs="Arial"/>
        </w:rPr>
        <w:t>, whose role provides valuable public scrutiny and assurance that community perspectives are reflected in local MAPPA arrangements.</w:t>
      </w:r>
    </w:p>
    <w:p w14:paraId="3E9E4BD7" w14:textId="77777777" w:rsidR="001E4D05" w:rsidRPr="00F81039" w:rsidRDefault="001E4D05" w:rsidP="00F81039">
      <w:pPr>
        <w:suppressAutoHyphens w:val="0"/>
        <w:autoSpaceDE/>
        <w:autoSpaceDN/>
        <w:adjustRightInd/>
        <w:spacing w:after="0"/>
        <w:textAlignment w:val="auto"/>
        <w:rPr>
          <w:rFonts w:cs="Arial"/>
        </w:rPr>
      </w:pPr>
    </w:p>
    <w:p w14:paraId="5589D3A5" w14:textId="77777777" w:rsidR="00F81039" w:rsidRDefault="00F81039" w:rsidP="00F81039">
      <w:pPr>
        <w:suppressAutoHyphens w:val="0"/>
        <w:autoSpaceDE/>
        <w:autoSpaceDN/>
        <w:adjustRightInd/>
        <w:spacing w:after="0"/>
        <w:textAlignment w:val="auto"/>
        <w:rPr>
          <w:rFonts w:cs="Arial"/>
        </w:rPr>
      </w:pPr>
      <w:r w:rsidRPr="00F81039">
        <w:rPr>
          <w:rFonts w:cs="Arial"/>
        </w:rPr>
        <w:t>Effective public protection relies upon strong partnership working. Whilst responsibility for managing sexual, violent and terrorist offenders primarily rests with the Responsible Authority agencies, DTC agencies continue to play a crucial role in promoting rehabilitation, reducing reoffending, and contributing specialist expertise in areas such as housing, mental health, safeguarding, children’s services, adult social care and employment support. Their involvement ensures that risk assessments and risk management plans are comprehensive, informed and responsive to the changing needs and risks presented by offenders.</w:t>
      </w:r>
    </w:p>
    <w:p w14:paraId="08C88C94" w14:textId="77777777" w:rsidR="00267981" w:rsidRPr="00F81039" w:rsidRDefault="00267981" w:rsidP="00F81039">
      <w:pPr>
        <w:suppressAutoHyphens w:val="0"/>
        <w:autoSpaceDE/>
        <w:autoSpaceDN/>
        <w:adjustRightInd/>
        <w:spacing w:after="0"/>
        <w:textAlignment w:val="auto"/>
        <w:rPr>
          <w:rFonts w:cs="Arial"/>
        </w:rPr>
      </w:pPr>
    </w:p>
    <w:p w14:paraId="07D1E7C5" w14:textId="77777777" w:rsidR="00B94822" w:rsidRDefault="00F81039" w:rsidP="00F81039">
      <w:pPr>
        <w:suppressAutoHyphens w:val="0"/>
        <w:autoSpaceDE/>
        <w:autoSpaceDN/>
        <w:adjustRightInd/>
        <w:spacing w:after="0"/>
        <w:textAlignment w:val="auto"/>
        <w:rPr>
          <w:rFonts w:cs="Arial"/>
        </w:rPr>
      </w:pPr>
      <w:r w:rsidRPr="00F81039">
        <w:rPr>
          <w:rFonts w:cs="Arial"/>
        </w:rPr>
        <w:t xml:space="preserve">Multi-Agency Public Protection meetings remain central to the effective management of high and very high-risk offenders across </w:t>
      </w:r>
      <w:r w:rsidRPr="00F81039">
        <w:rPr>
          <w:rFonts w:cs="Arial"/>
        </w:rPr>
        <w:t xml:space="preserve">Cheshire. These meetings provide a structured forum for information sharing, professional challenge and collaborative decision-making, enabling agencies to develop, implement and review robust risk management plans. </w:t>
      </w:r>
    </w:p>
    <w:p w14:paraId="333FDFA4" w14:textId="77777777" w:rsidR="00B94822" w:rsidRDefault="00B94822" w:rsidP="00F81039">
      <w:pPr>
        <w:suppressAutoHyphens w:val="0"/>
        <w:autoSpaceDE/>
        <w:autoSpaceDN/>
        <w:adjustRightInd/>
        <w:spacing w:after="0"/>
        <w:textAlignment w:val="auto"/>
        <w:rPr>
          <w:rFonts w:cs="Arial"/>
        </w:rPr>
      </w:pPr>
    </w:p>
    <w:p w14:paraId="238936D0" w14:textId="1AB52B03" w:rsidR="00F81039" w:rsidRPr="00F81039" w:rsidRDefault="00F81039" w:rsidP="00F81039">
      <w:pPr>
        <w:suppressAutoHyphens w:val="0"/>
        <w:autoSpaceDE/>
        <w:autoSpaceDN/>
        <w:adjustRightInd/>
        <w:spacing w:after="0"/>
        <w:textAlignment w:val="auto"/>
        <w:rPr>
          <w:rFonts w:cs="Arial"/>
        </w:rPr>
      </w:pPr>
      <w:r w:rsidRPr="00F81039">
        <w:rPr>
          <w:rFonts w:cs="Arial"/>
        </w:rPr>
        <w:t>Partnership attendance and engagement at MAPPA meetings continues to be strong, ensuring that risks are managed collectively and that opportunities to protect victims and the wider public are maximised.</w:t>
      </w:r>
    </w:p>
    <w:p w14:paraId="4BA9AAAC" w14:textId="77777777" w:rsidR="00B94822" w:rsidRDefault="00B94822" w:rsidP="00F81039">
      <w:pPr>
        <w:suppressAutoHyphens w:val="0"/>
        <w:autoSpaceDE/>
        <w:autoSpaceDN/>
        <w:adjustRightInd/>
        <w:spacing w:after="0"/>
        <w:textAlignment w:val="auto"/>
        <w:rPr>
          <w:rFonts w:cs="Arial"/>
        </w:rPr>
      </w:pPr>
    </w:p>
    <w:p w14:paraId="6208832E" w14:textId="34737058" w:rsidR="00F81039" w:rsidRPr="00F81039" w:rsidRDefault="00F81039" w:rsidP="00F81039">
      <w:pPr>
        <w:suppressAutoHyphens w:val="0"/>
        <w:autoSpaceDE/>
        <w:autoSpaceDN/>
        <w:adjustRightInd/>
        <w:spacing w:after="0"/>
        <w:textAlignment w:val="auto"/>
        <w:rPr>
          <w:rFonts w:cs="Arial"/>
        </w:rPr>
      </w:pPr>
      <w:r w:rsidRPr="00B94822">
        <w:rPr>
          <w:rFonts w:cs="Arial"/>
        </w:rPr>
        <w:t>The Training Subgroup and Evaluation and Monitoring Subgroup</w:t>
      </w:r>
      <w:r w:rsidRPr="00F81039">
        <w:rPr>
          <w:rFonts w:cs="Arial"/>
        </w:rPr>
        <w:t xml:space="preserve"> continue to support the work of the SMB through quality assurance activity, thematic audits, attendance monitoring and the dissemination of learning. These subgroups play an important role in identifying areas for improvement, promoting consistency in practice and ensuring compliance with national MAPPA guidance.</w:t>
      </w:r>
    </w:p>
    <w:p w14:paraId="3526B57D" w14:textId="77777777" w:rsidR="00B94822" w:rsidRDefault="00B94822" w:rsidP="00F81039">
      <w:pPr>
        <w:suppressAutoHyphens w:val="0"/>
        <w:autoSpaceDE/>
        <w:autoSpaceDN/>
        <w:adjustRightInd/>
        <w:spacing w:after="0"/>
        <w:textAlignment w:val="auto"/>
        <w:rPr>
          <w:rFonts w:cs="Arial"/>
        </w:rPr>
      </w:pPr>
    </w:p>
    <w:p w14:paraId="58C38A73" w14:textId="77777777" w:rsidR="00346FC3" w:rsidRDefault="00F81039" w:rsidP="00F81039">
      <w:pPr>
        <w:suppressAutoHyphens w:val="0"/>
        <w:autoSpaceDE/>
        <w:autoSpaceDN/>
        <w:adjustRightInd/>
        <w:spacing w:after="0"/>
        <w:textAlignment w:val="auto"/>
        <w:rPr>
          <w:rFonts w:cs="Arial"/>
        </w:rPr>
      </w:pPr>
      <w:r w:rsidRPr="00F81039">
        <w:rPr>
          <w:rFonts w:cs="Arial"/>
        </w:rPr>
        <w:t xml:space="preserve">Strong links remain in place </w:t>
      </w:r>
      <w:r w:rsidRPr="00B94822">
        <w:rPr>
          <w:rFonts w:cs="Arial"/>
        </w:rPr>
        <w:t>between MAPPA and Multi-Agency Risk Assessment Conferences (MARACs), ensuring that</w:t>
      </w:r>
      <w:r w:rsidRPr="00F81039">
        <w:rPr>
          <w:rFonts w:cs="Arial"/>
        </w:rPr>
        <w:t xml:space="preserve"> the risks posed by domestic abuse perpetrators are managed effectively through coordinated information-sharing and safeguarding arrangements. </w:t>
      </w:r>
    </w:p>
    <w:p w14:paraId="71099506" w14:textId="77777777" w:rsidR="00346FC3" w:rsidRDefault="00346FC3" w:rsidP="00F81039">
      <w:pPr>
        <w:suppressAutoHyphens w:val="0"/>
        <w:autoSpaceDE/>
        <w:autoSpaceDN/>
        <w:adjustRightInd/>
        <w:spacing w:after="0"/>
        <w:textAlignment w:val="auto"/>
        <w:rPr>
          <w:rFonts w:cs="Arial"/>
        </w:rPr>
      </w:pPr>
    </w:p>
    <w:p w14:paraId="7B9D6FB2" w14:textId="60A33A89" w:rsidR="00F81039" w:rsidRDefault="00F81039" w:rsidP="00F81039">
      <w:pPr>
        <w:suppressAutoHyphens w:val="0"/>
        <w:autoSpaceDE/>
        <w:autoSpaceDN/>
        <w:adjustRightInd/>
        <w:spacing w:after="0"/>
        <w:textAlignment w:val="auto"/>
        <w:rPr>
          <w:rFonts w:cs="Arial"/>
        </w:rPr>
      </w:pPr>
      <w:r w:rsidRPr="00F81039">
        <w:rPr>
          <w:rFonts w:cs="Arial"/>
        </w:rPr>
        <w:t xml:space="preserve">Cheshire Police's </w:t>
      </w:r>
      <w:r w:rsidRPr="00026E03">
        <w:rPr>
          <w:rFonts w:cs="Arial"/>
        </w:rPr>
        <w:t>Harm Reduction Unit continues to provide</w:t>
      </w:r>
      <w:r w:rsidRPr="00F81039">
        <w:rPr>
          <w:rFonts w:cs="Arial"/>
        </w:rPr>
        <w:t xml:space="preserve"> specialist support in relation to stalking perpetrators and victim safeguarding, working alongside partner agencies to ensure that appropriate protective measures are implemented and maintained.</w:t>
      </w:r>
    </w:p>
    <w:p w14:paraId="5F307D78" w14:textId="77777777" w:rsidR="00026E03" w:rsidRPr="00F81039" w:rsidRDefault="00026E03" w:rsidP="00F81039">
      <w:pPr>
        <w:suppressAutoHyphens w:val="0"/>
        <w:autoSpaceDE/>
        <w:autoSpaceDN/>
        <w:adjustRightInd/>
        <w:spacing w:after="0"/>
        <w:textAlignment w:val="auto"/>
        <w:rPr>
          <w:rFonts w:cs="Arial"/>
        </w:rPr>
      </w:pPr>
    </w:p>
    <w:p w14:paraId="5E47A8E7" w14:textId="77777777" w:rsidR="006E3B8A" w:rsidRDefault="00F81039" w:rsidP="00F81039">
      <w:pPr>
        <w:suppressAutoHyphens w:val="0"/>
        <w:autoSpaceDE/>
        <w:autoSpaceDN/>
        <w:adjustRightInd/>
        <w:spacing w:after="0"/>
        <w:textAlignment w:val="auto"/>
        <w:rPr>
          <w:rFonts w:cs="Arial"/>
        </w:rPr>
      </w:pPr>
      <w:r w:rsidRPr="00F81039">
        <w:rPr>
          <w:rFonts w:cs="Arial"/>
        </w:rPr>
        <w:t xml:space="preserve">During the reporting year, Cheshire has continued to strengthen its response to domestic abuse perpetrators through the </w:t>
      </w:r>
      <w:r w:rsidRPr="006E3B8A">
        <w:rPr>
          <w:rFonts w:cs="Arial"/>
        </w:rPr>
        <w:t>Serial Domestic Abuse Perpetrator (SDAP)</w:t>
      </w:r>
      <w:r w:rsidRPr="00F81039">
        <w:rPr>
          <w:rFonts w:cs="Arial"/>
        </w:rPr>
        <w:t xml:space="preserve"> initiative. Dedicated </w:t>
      </w:r>
      <w:r w:rsidR="006E3B8A">
        <w:rPr>
          <w:rFonts w:cs="Arial"/>
        </w:rPr>
        <w:t>d</w:t>
      </w:r>
      <w:r w:rsidRPr="00F81039">
        <w:rPr>
          <w:rFonts w:cs="Arial"/>
        </w:rPr>
        <w:t xml:space="preserve">omestic </w:t>
      </w:r>
      <w:r w:rsidR="006E3B8A">
        <w:rPr>
          <w:rFonts w:cs="Arial"/>
        </w:rPr>
        <w:t>a</w:t>
      </w:r>
      <w:r w:rsidRPr="00F81039">
        <w:rPr>
          <w:rFonts w:cs="Arial"/>
        </w:rPr>
        <w:t xml:space="preserve">buse </w:t>
      </w:r>
      <w:r w:rsidR="006E3B8A">
        <w:rPr>
          <w:rFonts w:cs="Arial"/>
        </w:rPr>
        <w:t>c</w:t>
      </w:r>
      <w:r w:rsidRPr="00F81039">
        <w:rPr>
          <w:rFonts w:cs="Arial"/>
        </w:rPr>
        <w:t xml:space="preserve">oordinators within each Local Police Unit maintain oversight of the highest-risk domestic abuse perpetrators, using a data-led approach to identify those causing the greatest levels of harm and demand. </w:t>
      </w:r>
    </w:p>
    <w:p w14:paraId="4C404871" w14:textId="77777777" w:rsidR="006E3B8A" w:rsidRDefault="006E3B8A" w:rsidP="00F81039">
      <w:pPr>
        <w:suppressAutoHyphens w:val="0"/>
        <w:autoSpaceDE/>
        <w:autoSpaceDN/>
        <w:adjustRightInd/>
        <w:spacing w:after="0"/>
        <w:textAlignment w:val="auto"/>
        <w:rPr>
          <w:rFonts w:cs="Arial"/>
        </w:rPr>
      </w:pPr>
    </w:p>
    <w:p w14:paraId="61D306C2" w14:textId="7E277F01" w:rsidR="00F81039" w:rsidRPr="00F81039" w:rsidRDefault="00F81039" w:rsidP="00F81039">
      <w:pPr>
        <w:suppressAutoHyphens w:val="0"/>
        <w:autoSpaceDE/>
        <w:autoSpaceDN/>
        <w:adjustRightInd/>
        <w:spacing w:after="0"/>
        <w:textAlignment w:val="auto"/>
        <w:rPr>
          <w:rFonts w:cs="Arial"/>
        </w:rPr>
      </w:pPr>
      <w:r w:rsidRPr="00F81039">
        <w:rPr>
          <w:rFonts w:cs="Arial"/>
        </w:rPr>
        <w:t>Information sharing between Cheshire Constabulary, Probation, MARAC, Integrated Offender Management (IOM) and MAPPA partners supports the identification of escalating risks and the timely implementation of additional risk management measures where necessary.</w:t>
      </w:r>
    </w:p>
    <w:p w14:paraId="51198B12" w14:textId="77777777" w:rsidR="00E90DDB" w:rsidRDefault="00E90DDB" w:rsidP="00F81039">
      <w:pPr>
        <w:suppressAutoHyphens w:val="0"/>
        <w:autoSpaceDE/>
        <w:autoSpaceDN/>
        <w:adjustRightInd/>
        <w:spacing w:after="0"/>
        <w:textAlignment w:val="auto"/>
        <w:rPr>
          <w:rFonts w:cs="Arial"/>
        </w:rPr>
      </w:pPr>
    </w:p>
    <w:p w14:paraId="77B72D7F" w14:textId="579DEEE0" w:rsidR="00F81039" w:rsidRDefault="00F81039" w:rsidP="00F81039">
      <w:pPr>
        <w:suppressAutoHyphens w:val="0"/>
        <w:autoSpaceDE/>
        <w:autoSpaceDN/>
        <w:adjustRightInd/>
        <w:spacing w:after="0"/>
        <w:textAlignment w:val="auto"/>
        <w:rPr>
          <w:rFonts w:cs="Arial"/>
        </w:rPr>
      </w:pPr>
      <w:r w:rsidRPr="00F81039">
        <w:rPr>
          <w:rFonts w:cs="Arial"/>
        </w:rPr>
        <w:t xml:space="preserve">To further enhance public protection arrangements, </w:t>
      </w:r>
      <w:r w:rsidR="008B0873">
        <w:rPr>
          <w:rFonts w:cs="Arial"/>
        </w:rPr>
        <w:t>in addition to the</w:t>
      </w:r>
      <w:r w:rsidR="00873A5F">
        <w:rPr>
          <w:rFonts w:cs="Arial"/>
        </w:rPr>
        <w:t xml:space="preserve"> est</w:t>
      </w:r>
      <w:r w:rsidR="00FD79EF">
        <w:rPr>
          <w:rFonts w:cs="Arial"/>
        </w:rPr>
        <w:t>ablished</w:t>
      </w:r>
      <w:r w:rsidR="008B0873">
        <w:rPr>
          <w:rFonts w:cs="Arial"/>
        </w:rPr>
        <w:t xml:space="preserve"> </w:t>
      </w:r>
      <w:r w:rsidR="00873A5F">
        <w:rPr>
          <w:rFonts w:cs="Arial"/>
        </w:rPr>
        <w:t xml:space="preserve">MOSOVO teams supporting the management of registered sex offenders, </w:t>
      </w:r>
      <w:r w:rsidRPr="00E90DDB">
        <w:rPr>
          <w:rFonts w:cs="Arial"/>
        </w:rPr>
        <w:t xml:space="preserve">Cheshire Constabulary has </w:t>
      </w:r>
      <w:r w:rsidR="006926A2">
        <w:rPr>
          <w:rFonts w:cs="Arial"/>
        </w:rPr>
        <w:t xml:space="preserve">also </w:t>
      </w:r>
      <w:r w:rsidRPr="00E90DDB">
        <w:rPr>
          <w:rFonts w:cs="Arial"/>
        </w:rPr>
        <w:t>introduced a Serious and Complex Offender Management (SCOM) Team</w:t>
      </w:r>
      <w:r w:rsidRPr="00F81039">
        <w:rPr>
          <w:rFonts w:cs="Arial"/>
        </w:rPr>
        <w:t xml:space="preserve">. The SCOM Team provides dedicated support for the management of actively conferenced </w:t>
      </w:r>
      <w:r w:rsidRPr="00E90DDB">
        <w:rPr>
          <w:rFonts w:cs="Arial"/>
        </w:rPr>
        <w:t>Category 2 and Category 3 MAPPA offenders</w:t>
      </w:r>
      <w:r w:rsidRPr="00F81039">
        <w:rPr>
          <w:rFonts w:cs="Arial"/>
        </w:rPr>
        <w:t xml:space="preserve"> who present significant levels of risk and complexity but do not meet the eligibility criteria for the </w:t>
      </w:r>
      <w:r w:rsidR="00FD79EF">
        <w:rPr>
          <w:rFonts w:cs="Arial"/>
        </w:rPr>
        <w:t xml:space="preserve">MOSOVO, </w:t>
      </w:r>
      <w:r w:rsidRPr="00F81039">
        <w:rPr>
          <w:rFonts w:cs="Arial"/>
        </w:rPr>
        <w:t>SDAP</w:t>
      </w:r>
      <w:r w:rsidR="00E90DDB">
        <w:rPr>
          <w:rFonts w:cs="Arial"/>
        </w:rPr>
        <w:t xml:space="preserve"> or IOM</w:t>
      </w:r>
      <w:r w:rsidRPr="00F81039">
        <w:rPr>
          <w:rFonts w:cs="Arial"/>
        </w:rPr>
        <w:t xml:space="preserve"> </w:t>
      </w:r>
      <w:r w:rsidR="00365DB4">
        <w:rPr>
          <w:rFonts w:cs="Arial"/>
        </w:rPr>
        <w:t>initiatives</w:t>
      </w:r>
      <w:r w:rsidRPr="00F81039">
        <w:rPr>
          <w:rFonts w:cs="Arial"/>
        </w:rPr>
        <w:t>. The introduction of the SCOM Team ensures that a broader cohort of high-risk offenders are subject to enhanced multi-agency oversight.</w:t>
      </w:r>
    </w:p>
    <w:p w14:paraId="5375D911" w14:textId="77777777" w:rsidR="00365DB4" w:rsidRPr="00F81039" w:rsidRDefault="00365DB4" w:rsidP="00F81039">
      <w:pPr>
        <w:suppressAutoHyphens w:val="0"/>
        <w:autoSpaceDE/>
        <w:autoSpaceDN/>
        <w:adjustRightInd/>
        <w:spacing w:after="0"/>
        <w:textAlignment w:val="auto"/>
        <w:rPr>
          <w:rFonts w:cs="Arial"/>
        </w:rPr>
      </w:pPr>
    </w:p>
    <w:p w14:paraId="00DEE7A3" w14:textId="77777777" w:rsidR="00F81039" w:rsidRPr="00F81039" w:rsidRDefault="00F81039" w:rsidP="00F81039">
      <w:pPr>
        <w:suppressAutoHyphens w:val="0"/>
        <w:autoSpaceDE/>
        <w:autoSpaceDN/>
        <w:adjustRightInd/>
        <w:spacing w:after="0"/>
        <w:textAlignment w:val="auto"/>
        <w:rPr>
          <w:rFonts w:cs="Arial"/>
        </w:rPr>
      </w:pPr>
      <w:r w:rsidRPr="00F81039">
        <w:rPr>
          <w:rFonts w:cs="Arial"/>
        </w:rPr>
        <w:t>Domestic abuse continues to be a significant driver for MAPPA referrals within Categories 2 and 3, with agencies increasingly recognising the benefits of multi-agency oversight in managing complex and escalating risk. The continued development of both SDAP and SCOM has contributed to stronger risk management planning, improved partnership working and greater opportunities to protect victims and reduce the likelihood of serious further harm.</w:t>
      </w:r>
    </w:p>
    <w:p w14:paraId="564ADD38" w14:textId="77777777" w:rsidR="004575E7" w:rsidRDefault="004575E7" w:rsidP="00F81039">
      <w:pPr>
        <w:suppressAutoHyphens w:val="0"/>
        <w:autoSpaceDE/>
        <w:autoSpaceDN/>
        <w:adjustRightInd/>
        <w:spacing w:after="0"/>
        <w:textAlignment w:val="auto"/>
        <w:rPr>
          <w:rFonts w:cs="Arial"/>
        </w:rPr>
      </w:pPr>
    </w:p>
    <w:p w14:paraId="0268FAD6" w14:textId="169208B4" w:rsidR="00EF30F4" w:rsidRDefault="00F81039" w:rsidP="00F81039">
      <w:pPr>
        <w:suppressAutoHyphens w:val="0"/>
        <w:autoSpaceDE/>
        <w:autoSpaceDN/>
        <w:adjustRightInd/>
        <w:spacing w:after="0"/>
        <w:textAlignment w:val="auto"/>
        <w:rPr>
          <w:rFonts w:cs="Arial"/>
        </w:rPr>
      </w:pPr>
      <w:r w:rsidRPr="00F81039">
        <w:rPr>
          <w:rFonts w:cs="Arial"/>
        </w:rPr>
        <w:t>Overall, Cheshire's MAPPA arrangements remain underpinned by strong partnership engagement, effective governance and a shared commitment to continuous improvement. Responsible Authorities and Duty to Co-operate agencies continue to work collectively to ensure that offenders who present the highest levels of risk are managed as safely and effectively as possible, supporting the overarching aim of protecting the public and reducing serious harm across Cheshire.</w:t>
      </w:r>
    </w:p>
    <w:p w14:paraId="7B64B05D" w14:textId="77777777" w:rsidR="00EF30F4" w:rsidRDefault="00EF30F4">
      <w:pPr>
        <w:suppressAutoHyphens w:val="0"/>
        <w:autoSpaceDE/>
        <w:autoSpaceDN/>
        <w:adjustRightInd/>
        <w:spacing w:after="0"/>
        <w:textAlignment w:val="auto"/>
        <w:rPr>
          <w:rFonts w:cs="Arial"/>
        </w:rPr>
      </w:pPr>
      <w:r>
        <w:rPr>
          <w:rFonts w:cs="Arial"/>
        </w:rPr>
        <w:br w:type="page"/>
      </w:r>
    </w:p>
    <w:p w14:paraId="31925093" w14:textId="77777777" w:rsidR="007E0631" w:rsidRDefault="007E0631" w:rsidP="00F81039">
      <w:pPr>
        <w:suppressAutoHyphens w:val="0"/>
        <w:autoSpaceDE/>
        <w:autoSpaceDN/>
        <w:adjustRightInd/>
        <w:spacing w:after="0"/>
        <w:textAlignment w:val="auto"/>
        <w:rPr>
          <w:rFonts w:cs="Arial"/>
        </w:rPr>
        <w:sectPr w:rsidR="007E0631" w:rsidSect="00867C9E">
          <w:type w:val="continuous"/>
          <w:pgSz w:w="11905" w:h="16837" w:code="9"/>
          <w:pgMar w:top="720" w:right="720" w:bottom="720" w:left="720" w:header="720" w:footer="567" w:gutter="0"/>
          <w:cols w:num="2" w:space="720"/>
          <w:noEndnote/>
        </w:sectPr>
      </w:pPr>
    </w:p>
    <w:p w14:paraId="494A5937" w14:textId="49C59B4A" w:rsidR="007E0631" w:rsidRPr="007E0631" w:rsidRDefault="007E0631" w:rsidP="00EE735F">
      <w:pPr>
        <w:pStyle w:val="Heading2"/>
      </w:pPr>
      <w:r w:rsidRPr="007E0631">
        <w:lastRenderedPageBreak/>
        <w:t>National Security Division</w:t>
      </w:r>
    </w:p>
    <w:p w14:paraId="5529F164" w14:textId="77777777" w:rsidR="007E0631" w:rsidRDefault="007E0631" w:rsidP="00EE735F">
      <w:pPr>
        <w:suppressAutoHyphens w:val="0"/>
        <w:autoSpaceDE/>
        <w:autoSpaceDN/>
        <w:adjustRightInd/>
        <w:spacing w:after="0"/>
        <w:textAlignment w:val="auto"/>
        <w:rPr>
          <w:rFonts w:cs="Arial"/>
        </w:rPr>
        <w:sectPr w:rsidR="007E0631" w:rsidSect="007E0631">
          <w:type w:val="continuous"/>
          <w:pgSz w:w="11905" w:h="16837" w:code="9"/>
          <w:pgMar w:top="720" w:right="720" w:bottom="720" w:left="720" w:header="720" w:footer="567" w:gutter="0"/>
          <w:cols w:space="720"/>
          <w:noEndnote/>
        </w:sectPr>
      </w:pPr>
    </w:p>
    <w:p w14:paraId="2663A0CD" w14:textId="77777777" w:rsidR="0077056A" w:rsidRDefault="0077056A" w:rsidP="00EE735F">
      <w:pPr>
        <w:suppressAutoHyphens w:val="0"/>
        <w:autoSpaceDE/>
        <w:autoSpaceDN/>
        <w:adjustRightInd/>
        <w:spacing w:after="0"/>
        <w:textAlignment w:val="auto"/>
        <w:rPr>
          <w:rFonts w:cs="Arial"/>
        </w:rPr>
      </w:pPr>
    </w:p>
    <w:p w14:paraId="62499799" w14:textId="77777777" w:rsidR="00EE735F" w:rsidRDefault="00EE735F" w:rsidP="00C36554">
      <w:pPr>
        <w:suppressAutoHyphens w:val="0"/>
        <w:autoSpaceDE/>
        <w:autoSpaceDN/>
        <w:adjustRightInd/>
        <w:spacing w:after="0"/>
        <w:jc w:val="center"/>
        <w:textAlignment w:val="auto"/>
        <w:rPr>
          <w:rFonts w:cs="Arial"/>
        </w:rPr>
      </w:pPr>
    </w:p>
    <w:p w14:paraId="4546F1A7" w14:textId="77777777" w:rsidR="00591247" w:rsidRPr="00591247" w:rsidRDefault="00591247" w:rsidP="00591247">
      <w:pPr>
        <w:suppressAutoHyphens w:val="0"/>
        <w:autoSpaceDE/>
        <w:autoSpaceDN/>
        <w:adjustRightInd/>
        <w:spacing w:after="0"/>
        <w:textAlignment w:val="auto"/>
        <w:rPr>
          <w:rFonts w:cs="Arial"/>
        </w:rPr>
      </w:pPr>
      <w:r w:rsidRPr="00591247">
        <w:rPr>
          <w:rFonts w:cs="Arial"/>
        </w:rPr>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591247">
        <w:rPr>
          <w:rFonts w:cs="Arial"/>
        </w:rPr>
        <w:t>The majority of</w:t>
      </w:r>
      <w:proofErr w:type="gramEnd"/>
      <w:r w:rsidRPr="00591247">
        <w:rPr>
          <w:rFonts w:cs="Arial"/>
        </w:rPr>
        <w:t xml:space="preserve"> cases are managed through Multi-Agency Public Protection Arrangements (MAPPA).</w:t>
      </w:r>
    </w:p>
    <w:p w14:paraId="4DB16710" w14:textId="77777777" w:rsidR="00591247" w:rsidRPr="00591247" w:rsidRDefault="00591247" w:rsidP="00591247">
      <w:pPr>
        <w:suppressAutoHyphens w:val="0"/>
        <w:autoSpaceDE/>
        <w:autoSpaceDN/>
        <w:adjustRightInd/>
        <w:spacing w:after="0"/>
        <w:textAlignment w:val="auto"/>
        <w:rPr>
          <w:rFonts w:cs="Arial"/>
        </w:rPr>
      </w:pPr>
    </w:p>
    <w:p w14:paraId="29CBB106" w14:textId="77777777" w:rsidR="00591247" w:rsidRPr="00591247" w:rsidRDefault="00591247" w:rsidP="00591247">
      <w:pPr>
        <w:suppressAutoHyphens w:val="0"/>
        <w:autoSpaceDE/>
        <w:autoSpaceDN/>
        <w:adjustRightInd/>
        <w:spacing w:after="0"/>
        <w:textAlignment w:val="auto"/>
        <w:rPr>
          <w:rFonts w:cs="Arial"/>
        </w:rPr>
      </w:pPr>
      <w:r w:rsidRPr="00591247">
        <w:rPr>
          <w:rFonts w:cs="Arial"/>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0652EF5A" w14:textId="77777777" w:rsidR="00591247" w:rsidRPr="00591247" w:rsidRDefault="00591247" w:rsidP="00591247">
      <w:pPr>
        <w:suppressAutoHyphens w:val="0"/>
        <w:autoSpaceDE/>
        <w:autoSpaceDN/>
        <w:adjustRightInd/>
        <w:spacing w:after="0"/>
        <w:textAlignment w:val="auto"/>
        <w:rPr>
          <w:rFonts w:cs="Arial"/>
        </w:rPr>
      </w:pPr>
    </w:p>
    <w:p w14:paraId="2055E552" w14:textId="77777777" w:rsidR="00707836" w:rsidRDefault="00591247" w:rsidP="00591247">
      <w:pPr>
        <w:suppressAutoHyphens w:val="0"/>
        <w:autoSpaceDE/>
        <w:autoSpaceDN/>
        <w:adjustRightInd/>
        <w:spacing w:after="0"/>
        <w:textAlignment w:val="auto"/>
        <w:rPr>
          <w:rFonts w:cs="Arial"/>
        </w:rPr>
      </w:pPr>
      <w:r w:rsidRPr="00591247">
        <w:rPr>
          <w:rFonts w:cs="Arial"/>
        </w:rPr>
        <w:t xml:space="preserve">The UK Terrorism Threat Level was raised to Severe in May 2026, and we continue to </w:t>
      </w:r>
    </w:p>
    <w:p w14:paraId="36B4FDB4" w14:textId="46B5292D" w:rsidR="00591247" w:rsidRPr="00591247" w:rsidRDefault="00707836" w:rsidP="00591247">
      <w:pPr>
        <w:suppressAutoHyphens w:val="0"/>
        <w:autoSpaceDE/>
        <w:autoSpaceDN/>
        <w:adjustRightInd/>
        <w:spacing w:after="0"/>
        <w:textAlignment w:val="auto"/>
        <w:rPr>
          <w:rFonts w:cs="Arial"/>
        </w:rPr>
      </w:pPr>
      <w:r>
        <w:rPr>
          <w:rFonts w:cs="Arial"/>
        </w:rPr>
        <w:t>o</w:t>
      </w:r>
      <w:r w:rsidR="00591247" w:rsidRPr="00591247">
        <w:rPr>
          <w:rFonts w:cs="Arial"/>
        </w:rPr>
        <w:t>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5875AA19" w14:textId="77777777" w:rsidR="00591247" w:rsidRPr="00591247" w:rsidRDefault="00591247" w:rsidP="00591247">
      <w:pPr>
        <w:suppressAutoHyphens w:val="0"/>
        <w:autoSpaceDE/>
        <w:autoSpaceDN/>
        <w:adjustRightInd/>
        <w:spacing w:after="0"/>
        <w:textAlignment w:val="auto"/>
        <w:rPr>
          <w:rFonts w:cs="Arial"/>
        </w:rPr>
      </w:pPr>
    </w:p>
    <w:p w14:paraId="350B5467" w14:textId="2847CB0C" w:rsidR="00591247" w:rsidRPr="00591247" w:rsidRDefault="00591247" w:rsidP="00591247">
      <w:pPr>
        <w:suppressAutoHyphens w:val="0"/>
        <w:autoSpaceDE/>
        <w:autoSpaceDN/>
        <w:adjustRightInd/>
        <w:spacing w:after="0"/>
        <w:textAlignment w:val="auto"/>
        <w:rPr>
          <w:rFonts w:cs="Arial"/>
        </w:rPr>
      </w:pPr>
      <w:r w:rsidRPr="00591247">
        <w:rPr>
          <w:rFonts w:cs="Arial"/>
        </w:rPr>
        <w:t xml:space="preserve">2025-2026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r w:rsidR="00707836" w:rsidRPr="00591247">
        <w:rPr>
          <w:rFonts w:cs="Arial"/>
        </w:rPr>
        <w:t>high-quality</w:t>
      </w:r>
      <w:r w:rsidRPr="00591247">
        <w:rPr>
          <w:rFonts w:cs="Arial"/>
        </w:rPr>
        <w:t xml:space="preserve"> services that support the safety of the communities we serve</w:t>
      </w:r>
    </w:p>
    <w:p w14:paraId="7EF506A4" w14:textId="77777777" w:rsidR="0077056A" w:rsidRDefault="0077056A" w:rsidP="00591247">
      <w:pPr>
        <w:suppressAutoHyphens w:val="0"/>
        <w:autoSpaceDE/>
        <w:autoSpaceDN/>
        <w:adjustRightInd/>
        <w:spacing w:after="0"/>
        <w:textAlignment w:val="auto"/>
        <w:rPr>
          <w:rFonts w:cs="Arial"/>
        </w:rPr>
      </w:pPr>
    </w:p>
    <w:p w14:paraId="1A27FF55" w14:textId="77777777" w:rsidR="0077056A" w:rsidRPr="00F81039" w:rsidRDefault="0077056A" w:rsidP="00C36554">
      <w:pPr>
        <w:suppressAutoHyphens w:val="0"/>
        <w:autoSpaceDE/>
        <w:autoSpaceDN/>
        <w:adjustRightInd/>
        <w:spacing w:after="0"/>
        <w:jc w:val="center"/>
        <w:textAlignment w:val="auto"/>
        <w:rPr>
          <w:rFonts w:cs="Arial"/>
        </w:rPr>
      </w:pPr>
    </w:p>
    <w:p w14:paraId="5B255C0C" w14:textId="4AD8ECFA" w:rsidR="00B665FE" w:rsidRDefault="00B665FE">
      <w:pPr>
        <w:suppressAutoHyphens w:val="0"/>
        <w:autoSpaceDE/>
        <w:autoSpaceDN/>
        <w:adjustRightInd/>
        <w:spacing w:after="0"/>
        <w:textAlignment w:val="auto"/>
        <w:rPr>
          <w:rFonts w:cs="Arial"/>
          <w:sz w:val="20"/>
          <w:szCs w:val="22"/>
        </w:rPr>
      </w:pPr>
      <w:r>
        <w:br w:type="page"/>
      </w:r>
    </w:p>
    <w:p w14:paraId="16BA45EE" w14:textId="77777777" w:rsidR="00972160" w:rsidRDefault="00972160" w:rsidP="00332EE6">
      <w:pPr>
        <w:pStyle w:val="MAPPA-Bodytext"/>
        <w:rPr>
          <w:lang w:val="en-GB"/>
        </w:rPr>
        <w:sectPr w:rsidR="00972160" w:rsidSect="00867C9E">
          <w:type w:val="continuous"/>
          <w:pgSz w:w="11905" w:h="16837" w:code="9"/>
          <w:pgMar w:top="720" w:right="720" w:bottom="720" w:left="720" w:header="720" w:footer="567" w:gutter="0"/>
          <w:cols w:num="2" w:space="720"/>
          <w:noEndnote/>
        </w:sectPr>
      </w:pPr>
    </w:p>
    <w:p w14:paraId="4BC09DDD" w14:textId="5E2A6E86" w:rsidR="00972160" w:rsidRPr="00221BEE" w:rsidRDefault="00972160" w:rsidP="00A37F7F">
      <w:pPr>
        <w:pStyle w:val="Heading2"/>
      </w:pPr>
      <w:r w:rsidRPr="00221BEE">
        <w:lastRenderedPageBreak/>
        <w:t xml:space="preserve">Cheshire’s Strategic </w:t>
      </w:r>
      <w:r w:rsidR="00DA10F5">
        <w:t>Objectives</w:t>
      </w:r>
    </w:p>
    <w:p w14:paraId="377503F9" w14:textId="77777777" w:rsidR="00972160" w:rsidRDefault="00972160" w:rsidP="00972160">
      <w:pPr>
        <w:pStyle w:val="MAPPA-HeadingPara"/>
        <w:jc w:val="both"/>
        <w:rPr>
          <w:rFonts w:cs="Arial"/>
          <w:color w:val="000000"/>
          <w:sz w:val="20"/>
          <w:szCs w:val="20"/>
        </w:rPr>
      </w:pPr>
    </w:p>
    <w:p w14:paraId="1F263563" w14:textId="77777777" w:rsidR="00972160" w:rsidRDefault="00972160" w:rsidP="00972160">
      <w:pPr>
        <w:pStyle w:val="MAPPA-HeadingPara"/>
        <w:jc w:val="center"/>
        <w:rPr>
          <w:rFonts w:cs="Arial"/>
          <w:color w:val="000000"/>
          <w:sz w:val="20"/>
          <w:szCs w:val="20"/>
        </w:rPr>
      </w:pPr>
      <w:r>
        <w:rPr>
          <w:rFonts w:cs="Arial"/>
          <w:noProof/>
          <w:color w:val="000000"/>
          <w:sz w:val="20"/>
          <w:szCs w:val="20"/>
        </w:rPr>
        <w:drawing>
          <wp:inline distT="0" distB="0" distL="0" distR="0" wp14:anchorId="2A2E11D9" wp14:editId="14933CAF">
            <wp:extent cx="6229350" cy="6629400"/>
            <wp:effectExtent l="0" t="0" r="19050" b="0"/>
            <wp:docPr id="7" name="Diagram 7" descr="Diagram outlining key objectives for MAPPA in Cheshir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17DAC6D9" w14:textId="77777777" w:rsidR="00972160" w:rsidRDefault="00972160" w:rsidP="00972160">
      <w:pPr>
        <w:pStyle w:val="MAPPA-HeadingPara"/>
        <w:jc w:val="both"/>
        <w:rPr>
          <w:rFonts w:cs="Arial"/>
          <w:color w:val="000000"/>
          <w:sz w:val="20"/>
          <w:szCs w:val="20"/>
        </w:rPr>
      </w:pPr>
    </w:p>
    <w:p w14:paraId="3F0B28EE" w14:textId="77777777" w:rsidR="00972160" w:rsidRDefault="00972160" w:rsidP="00972160">
      <w:pPr>
        <w:rPr>
          <w:rFonts w:cs="Arial"/>
          <w:sz w:val="20"/>
          <w:szCs w:val="20"/>
          <w:lang w:val="en-US"/>
        </w:rPr>
      </w:pPr>
      <w:r>
        <w:rPr>
          <w:rFonts w:cs="Arial"/>
          <w:sz w:val="20"/>
          <w:szCs w:val="20"/>
        </w:rPr>
        <w:br w:type="page"/>
      </w:r>
    </w:p>
    <w:p w14:paraId="6620B6A1" w14:textId="77777777" w:rsidR="00332EE6" w:rsidRPr="00916D29" w:rsidRDefault="00332EE6" w:rsidP="00332EE6">
      <w:pPr>
        <w:pStyle w:val="MAPPA-Bodytext"/>
        <w:rPr>
          <w:szCs w:val="28"/>
          <w:lang w:val="en-GB"/>
        </w:rPr>
        <w:sectPr w:rsidR="00332EE6" w:rsidRPr="00916D29" w:rsidSect="00972160">
          <w:type w:val="continuous"/>
          <w:pgSz w:w="11905" w:h="16837" w:code="9"/>
          <w:pgMar w:top="720" w:right="720" w:bottom="720" w:left="720" w:header="720" w:footer="567" w:gutter="0"/>
          <w:cols w:space="720"/>
          <w:noEndnote/>
        </w:sectPr>
      </w:pPr>
    </w:p>
    <w:p w14:paraId="07ACF0A5" w14:textId="12B54759" w:rsidR="00332EE6" w:rsidRPr="00B01E0C" w:rsidRDefault="00332EE6" w:rsidP="003B46D3">
      <w:pPr>
        <w:pStyle w:val="MAPPA-Bodytext"/>
        <w:spacing w:before="4800"/>
        <w:jc w:val="center"/>
        <w:rPr>
          <w:b/>
          <w:color w:val="7030A0"/>
          <w:sz w:val="26"/>
          <w:szCs w:val="26"/>
          <w:lang w:val="en-GB"/>
        </w:rPr>
      </w:pPr>
      <w:r w:rsidRPr="00B01E0C">
        <w:rPr>
          <w:b/>
          <w:color w:val="7030A0"/>
          <w:sz w:val="26"/>
          <w:szCs w:val="26"/>
          <w:lang w:val="en-GB"/>
        </w:rPr>
        <w:lastRenderedPageBreak/>
        <w:t xml:space="preserve">All MAPPA reports from England and Wales are </w:t>
      </w:r>
      <w:hyperlink r:id="rId36" w:history="1">
        <w:r w:rsidR="003B46D3" w:rsidRPr="000914FD">
          <w:rPr>
            <w:rStyle w:val="Hyperlink"/>
            <w:rFonts w:cs="Arial"/>
            <w:sz w:val="24"/>
            <w:szCs w:val="24"/>
            <w:lang w:val="en-GB"/>
          </w:rPr>
          <w:t>published online on GOV.UK</w:t>
        </w:r>
      </w:hyperlink>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6A01E535" w14:textId="3102A9E0" w:rsidR="00332EE6" w:rsidRPr="00B01E0C" w:rsidRDefault="00332EE6" w:rsidP="00332EE6">
      <w:pPr>
        <w:pStyle w:val="MAPPA-Bodytext"/>
        <w:jc w:val="center"/>
        <w:rPr>
          <w:b/>
          <w:color w:val="7030A0"/>
          <w:sz w:val="26"/>
          <w:szCs w:val="26"/>
          <w:lang w:val="en-GB"/>
        </w:rPr>
      </w:pPr>
    </w:p>
    <w:p w14:paraId="65C30F33" w14:textId="6B124321" w:rsidR="00332EE6" w:rsidRPr="00B01E0C" w:rsidRDefault="00332EE6" w:rsidP="00332EE6">
      <w:pPr>
        <w:pStyle w:val="MAPPA-Bodytext"/>
        <w:jc w:val="center"/>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AD48DFA" w14:textId="4D95A609" w:rsidR="00332EE6" w:rsidRPr="006954C2" w:rsidRDefault="00E1528C" w:rsidP="00E1528C">
      <w:pPr>
        <w:pStyle w:val="MAPPA-Bodytext"/>
        <w:spacing w:line="240" w:lineRule="atLeast"/>
        <w:rPr>
          <w:b/>
          <w:color w:val="7030A0"/>
          <w:sz w:val="24"/>
          <w:szCs w:val="24"/>
          <w:lang w:val="en-GB"/>
        </w:rPr>
      </w:pPr>
      <w:r>
        <w:rPr>
          <w:noProof/>
        </w:rPr>
        <w:drawing>
          <wp:inline distT="0" distB="0" distL="0" distR="0" wp14:anchorId="1FB8CF13" wp14:editId="2DE054C4">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sidR="00580BB5">
        <w:rPr>
          <w:b/>
          <w:color w:val="7030A0"/>
          <w:sz w:val="24"/>
          <w:szCs w:val="24"/>
          <w:lang w:val="en-GB"/>
        </w:rPr>
        <w:t xml:space="preserve">    </w:t>
      </w:r>
      <w:r w:rsidR="00580BB5">
        <w:rPr>
          <w:noProof/>
        </w:rPr>
        <w:drawing>
          <wp:inline distT="0" distB="0" distL="0" distR="0" wp14:anchorId="47B68C92" wp14:editId="0AE4B8FC">
            <wp:extent cx="2122468" cy="879475"/>
            <wp:effectExtent l="0" t="0" r="0" b="0"/>
            <wp:docPr id="16892116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211615" name="Picture 1">
                      <a:extLst>
                        <a:ext uri="{C183D7F6-B498-43B3-948B-1728B52AA6E4}">
                          <adec:decorative xmlns:adec="http://schemas.microsoft.com/office/drawing/2017/decorative" val="1"/>
                        </a:ext>
                      </a:extLst>
                    </pic:cNvPr>
                    <pic:cNvPicPr/>
                  </pic:nvPicPr>
                  <pic:blipFill>
                    <a:blip r:embed="rId38"/>
                    <a:stretch>
                      <a:fillRect/>
                    </a:stretch>
                  </pic:blipFill>
                  <pic:spPr>
                    <a:xfrm>
                      <a:off x="0" y="0"/>
                      <a:ext cx="2163923" cy="896652"/>
                    </a:xfrm>
                    <a:prstGeom prst="rect">
                      <a:avLst/>
                    </a:prstGeom>
                  </pic:spPr>
                </pic:pic>
              </a:graphicData>
            </a:graphic>
          </wp:inline>
        </w:drawing>
      </w:r>
      <w:r>
        <w:rPr>
          <w:b/>
          <w:color w:val="7030A0"/>
          <w:sz w:val="24"/>
          <w:szCs w:val="24"/>
          <w:lang w:val="en-GB"/>
        </w:rPr>
        <w:tab/>
      </w:r>
      <w:r>
        <w:rPr>
          <w:b/>
          <w:color w:val="7030A0"/>
          <w:sz w:val="24"/>
          <w:szCs w:val="24"/>
          <w:lang w:val="en-GB"/>
        </w:rPr>
        <w:tab/>
      </w:r>
      <w:r>
        <w:rPr>
          <w:noProof/>
        </w:rPr>
        <w:drawing>
          <wp:inline distT="0" distB="0" distL="0" distR="0" wp14:anchorId="3252529B" wp14:editId="2C879EB2">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40"/>
          <w:pgSz w:w="11905" w:h="16837" w:code="9"/>
          <w:pgMar w:top="720" w:right="720" w:bottom="720" w:left="720" w:header="720" w:footer="567" w:gutter="0"/>
          <w:cols w:space="720"/>
          <w:noEndnote/>
          <w:docGrid w:linePitch="360"/>
        </w:sectPr>
      </w:pPr>
    </w:p>
    <w:p w14:paraId="024CE8E5" w14:textId="74E00DF9" w:rsidR="0052760C" w:rsidRPr="006954C2" w:rsidRDefault="00AA7FE7" w:rsidP="00AA7FE7">
      <w:pPr>
        <w:spacing w:line="240" w:lineRule="atLeast"/>
        <w:rPr>
          <w:rFonts w:cs="Arial"/>
        </w:rPr>
      </w:pPr>
      <w:r>
        <w:rPr>
          <w:rFonts w:cs="Arial"/>
        </w:rPr>
        <w:t xml:space="preserve">       </w:t>
      </w:r>
    </w:p>
    <w:sectPr w:rsidR="0052760C" w:rsidRPr="006954C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F3F2D" w14:textId="77777777" w:rsidR="00C71056" w:rsidRDefault="00C71056" w:rsidP="001A5708">
      <w:pPr>
        <w:pStyle w:val="MAPPA-Bodytext"/>
      </w:pPr>
      <w:r>
        <w:separator/>
      </w:r>
    </w:p>
  </w:endnote>
  <w:endnote w:type="continuationSeparator" w:id="0">
    <w:p w14:paraId="044217AD" w14:textId="77777777" w:rsidR="00C71056" w:rsidRDefault="00C71056" w:rsidP="001A5708">
      <w:pPr>
        <w:pStyle w:val="MAPPA-Bodytext"/>
      </w:pPr>
      <w:r>
        <w:continuationSeparator/>
      </w:r>
    </w:p>
  </w:endnote>
  <w:endnote w:type="continuationNotice" w:id="1">
    <w:p w14:paraId="7D7EAAD1" w14:textId="77777777" w:rsidR="00C71056" w:rsidRDefault="00C71056"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04928" w14:textId="77777777" w:rsidR="00340B7D" w:rsidRDefault="00340B7D" w:rsidP="0009323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7F342D9" w14:textId="77777777" w:rsidR="00340B7D" w:rsidRDefault="00340B7D" w:rsidP="0009323B">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922B" w14:textId="77777777" w:rsidR="00340B7D" w:rsidRPr="00735E92" w:rsidRDefault="00340B7D" w:rsidP="00735E92">
    <w:pPr>
      <w:pStyle w:val="Footer"/>
      <w:jc w:val="center"/>
      <w:rPr>
        <w:rStyle w:val="PageNumber"/>
        <w:rFonts w:cs="Arial"/>
        <w:sz w:val="18"/>
        <w:szCs w:val="18"/>
      </w:rPr>
    </w:pPr>
    <w:r w:rsidRPr="00735E92">
      <w:rPr>
        <w:rStyle w:val="PageNumber"/>
        <w:rFonts w:cs="Arial"/>
        <w:sz w:val="18"/>
        <w:szCs w:val="18"/>
      </w:rPr>
      <w:fldChar w:fldCharType="begin"/>
    </w:r>
    <w:r w:rsidRPr="00735E92">
      <w:rPr>
        <w:rStyle w:val="PageNumber"/>
        <w:rFonts w:cs="Arial"/>
        <w:sz w:val="18"/>
        <w:szCs w:val="18"/>
      </w:rPr>
      <w:instrText xml:space="preserve">PAGE  </w:instrText>
    </w:r>
    <w:r w:rsidRPr="00735E92">
      <w:rPr>
        <w:rStyle w:val="PageNumber"/>
        <w:rFonts w:cs="Arial"/>
        <w:sz w:val="18"/>
        <w:szCs w:val="18"/>
      </w:rPr>
      <w:fldChar w:fldCharType="separate"/>
    </w:r>
    <w:r>
      <w:rPr>
        <w:rStyle w:val="PageNumber"/>
        <w:rFonts w:cs="Arial"/>
        <w:noProof/>
        <w:sz w:val="18"/>
        <w:szCs w:val="18"/>
      </w:rPr>
      <w:t>1</w:t>
    </w:r>
    <w:r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F1A2" w14:textId="77777777" w:rsidR="00340B7D" w:rsidRDefault="00340B7D" w:rsidP="00735E9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A64A514" w14:textId="77777777" w:rsidR="00340B7D" w:rsidRPr="0009323B" w:rsidRDefault="00340B7D" w:rsidP="00735E92">
    <w:pPr>
      <w:pStyle w:val="Footer"/>
      <w:tabs>
        <w:tab w:val="clear" w:pos="4153"/>
        <w:tab w:val="clear" w:pos="8306"/>
      </w:tabs>
      <w:ind w:right="360" w:firstLine="360"/>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28"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29"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686Cw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upN93uozjQUwrBv7+SmodJb4cOTQFowdUuiDY90&#10;aANdyeGCOKsBf/7NHuOJd/Jy1pFgSm5J0ZyZ75b2EbU1AhzBPoHpl3we6bHH9g5IhlN6EU4mSFYM&#10;ZoQaoX0hOa9jIXIJK6lcyfcjvAuDcuk5SLVepyCSkRNha3dOxtSRrsjlc/8i0F0ID7SpBxjVJIp3&#10;vA+x8aZ362Mg9tNSIrUDkRfGSYJprZfnEjX+9j9FXR/16hcA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MZrrzoLAgAAHAQAAA4A&#10;AAAAAAAAAAAAAAAALgIAAGRycy9lMm9Eb2MueG1sUEsBAi0AFAAGAAgAAAAhAOF+EtDZAAAAAwEA&#10;AA8AAAAAAAAAAAAAAAAAZQQAAGRycy9kb3ducmV2LnhtbFBLBQYAAAAABAAEAPMAAABrBQAAA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0"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1"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2"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HynX8Q0CAAAcBAAA&#10;DgAAAAAAAAAAAAAAAAAuAgAAZHJzL2Uyb0RvYy54bWxQSwECLQAUAAYACAAAACEA4X4S0NkAAAAD&#10;AQAADwAAAAAAAAAAAAAAAABnBAAAZHJzL2Rvd25yZXYueG1sUEsFBgAAAAAEAAQA8wAAAG0FAAAA&#10;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E5025" w14:textId="77777777" w:rsidR="00C71056" w:rsidRDefault="00C71056" w:rsidP="001A5708">
      <w:pPr>
        <w:pStyle w:val="MAPPA-Bodytext"/>
      </w:pPr>
      <w:r>
        <w:separator/>
      </w:r>
    </w:p>
  </w:footnote>
  <w:footnote w:type="continuationSeparator" w:id="0">
    <w:p w14:paraId="7DC0AB00" w14:textId="77777777" w:rsidR="00C71056" w:rsidRDefault="00C71056" w:rsidP="001A5708">
      <w:pPr>
        <w:pStyle w:val="MAPPA-Bodytext"/>
      </w:pPr>
      <w:r>
        <w:continuationSeparator/>
      </w:r>
    </w:p>
  </w:footnote>
  <w:footnote w:type="continuationNotice" w:id="1">
    <w:p w14:paraId="68FD261F" w14:textId="77777777" w:rsidR="00C71056" w:rsidRDefault="00C71056" w:rsidP="003F01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26E03"/>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8183C"/>
    <w:rsid w:val="0009323B"/>
    <w:rsid w:val="0009506C"/>
    <w:rsid w:val="000A2DB3"/>
    <w:rsid w:val="000A6775"/>
    <w:rsid w:val="000B3DC7"/>
    <w:rsid w:val="000D082C"/>
    <w:rsid w:val="000E3453"/>
    <w:rsid w:val="000E3C5B"/>
    <w:rsid w:val="000F355B"/>
    <w:rsid w:val="000F65BF"/>
    <w:rsid w:val="00104025"/>
    <w:rsid w:val="00104BEB"/>
    <w:rsid w:val="00105344"/>
    <w:rsid w:val="001143B7"/>
    <w:rsid w:val="00127B7C"/>
    <w:rsid w:val="00132F4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4D05"/>
    <w:rsid w:val="001E707C"/>
    <w:rsid w:val="001E793A"/>
    <w:rsid w:val="001F341F"/>
    <w:rsid w:val="001F3FB5"/>
    <w:rsid w:val="00203010"/>
    <w:rsid w:val="00206B09"/>
    <w:rsid w:val="0020762B"/>
    <w:rsid w:val="0021358B"/>
    <w:rsid w:val="002171AC"/>
    <w:rsid w:val="002238A1"/>
    <w:rsid w:val="00224C51"/>
    <w:rsid w:val="00225767"/>
    <w:rsid w:val="00230E77"/>
    <w:rsid w:val="00233AB5"/>
    <w:rsid w:val="002446A8"/>
    <w:rsid w:val="0024482A"/>
    <w:rsid w:val="0025291B"/>
    <w:rsid w:val="00253F9E"/>
    <w:rsid w:val="00254EE2"/>
    <w:rsid w:val="002621F5"/>
    <w:rsid w:val="00267981"/>
    <w:rsid w:val="00271EB2"/>
    <w:rsid w:val="0027253A"/>
    <w:rsid w:val="00273407"/>
    <w:rsid w:val="00274A96"/>
    <w:rsid w:val="00276BD6"/>
    <w:rsid w:val="0028024C"/>
    <w:rsid w:val="00281FCC"/>
    <w:rsid w:val="0028255E"/>
    <w:rsid w:val="00283D9A"/>
    <w:rsid w:val="002850D6"/>
    <w:rsid w:val="0029040B"/>
    <w:rsid w:val="002962CB"/>
    <w:rsid w:val="00296A85"/>
    <w:rsid w:val="002A5E53"/>
    <w:rsid w:val="002B1B3E"/>
    <w:rsid w:val="002B3DF0"/>
    <w:rsid w:val="002B5C37"/>
    <w:rsid w:val="002C0567"/>
    <w:rsid w:val="002C2403"/>
    <w:rsid w:val="002D5862"/>
    <w:rsid w:val="002E767F"/>
    <w:rsid w:val="002F0C0B"/>
    <w:rsid w:val="002F46BF"/>
    <w:rsid w:val="002F763F"/>
    <w:rsid w:val="00302FA6"/>
    <w:rsid w:val="00304627"/>
    <w:rsid w:val="00305294"/>
    <w:rsid w:val="00315A5A"/>
    <w:rsid w:val="00316226"/>
    <w:rsid w:val="00316362"/>
    <w:rsid w:val="00317908"/>
    <w:rsid w:val="00331827"/>
    <w:rsid w:val="00331886"/>
    <w:rsid w:val="00332369"/>
    <w:rsid w:val="00332EE6"/>
    <w:rsid w:val="00334657"/>
    <w:rsid w:val="00335BEB"/>
    <w:rsid w:val="00337928"/>
    <w:rsid w:val="00340B7D"/>
    <w:rsid w:val="0034316C"/>
    <w:rsid w:val="00346FC3"/>
    <w:rsid w:val="00347A55"/>
    <w:rsid w:val="00351A15"/>
    <w:rsid w:val="003554C4"/>
    <w:rsid w:val="003563AC"/>
    <w:rsid w:val="00357D80"/>
    <w:rsid w:val="00365DB4"/>
    <w:rsid w:val="003668BB"/>
    <w:rsid w:val="00367EB3"/>
    <w:rsid w:val="00391BEB"/>
    <w:rsid w:val="00395ED3"/>
    <w:rsid w:val="00396101"/>
    <w:rsid w:val="00396499"/>
    <w:rsid w:val="00397110"/>
    <w:rsid w:val="003A385F"/>
    <w:rsid w:val="003A7DAA"/>
    <w:rsid w:val="003B46D3"/>
    <w:rsid w:val="003B63B3"/>
    <w:rsid w:val="003B6695"/>
    <w:rsid w:val="003C0362"/>
    <w:rsid w:val="003C36DD"/>
    <w:rsid w:val="003D3D7F"/>
    <w:rsid w:val="003E0591"/>
    <w:rsid w:val="003E0965"/>
    <w:rsid w:val="003E0B74"/>
    <w:rsid w:val="003F01A6"/>
    <w:rsid w:val="003F03F6"/>
    <w:rsid w:val="003F73FB"/>
    <w:rsid w:val="00407E23"/>
    <w:rsid w:val="00410720"/>
    <w:rsid w:val="0041255F"/>
    <w:rsid w:val="00416B8E"/>
    <w:rsid w:val="00421553"/>
    <w:rsid w:val="004265C9"/>
    <w:rsid w:val="00433A40"/>
    <w:rsid w:val="0043417E"/>
    <w:rsid w:val="00440E43"/>
    <w:rsid w:val="00441138"/>
    <w:rsid w:val="00441413"/>
    <w:rsid w:val="0044659C"/>
    <w:rsid w:val="00446A50"/>
    <w:rsid w:val="00447974"/>
    <w:rsid w:val="004575E7"/>
    <w:rsid w:val="004602E7"/>
    <w:rsid w:val="0046416B"/>
    <w:rsid w:val="00466AFF"/>
    <w:rsid w:val="00476A59"/>
    <w:rsid w:val="00481AE8"/>
    <w:rsid w:val="004857E9"/>
    <w:rsid w:val="00486257"/>
    <w:rsid w:val="00486695"/>
    <w:rsid w:val="00490949"/>
    <w:rsid w:val="004A110B"/>
    <w:rsid w:val="004A1DC1"/>
    <w:rsid w:val="004C40BA"/>
    <w:rsid w:val="004D2C69"/>
    <w:rsid w:val="004D5668"/>
    <w:rsid w:val="004E0347"/>
    <w:rsid w:val="004E35DC"/>
    <w:rsid w:val="004E51F9"/>
    <w:rsid w:val="004E7E67"/>
    <w:rsid w:val="004F36A2"/>
    <w:rsid w:val="004F6BAD"/>
    <w:rsid w:val="00507932"/>
    <w:rsid w:val="0051052E"/>
    <w:rsid w:val="00512EA2"/>
    <w:rsid w:val="00514F8C"/>
    <w:rsid w:val="0052037E"/>
    <w:rsid w:val="00523CF4"/>
    <w:rsid w:val="005250EB"/>
    <w:rsid w:val="0052760C"/>
    <w:rsid w:val="005350B3"/>
    <w:rsid w:val="00542928"/>
    <w:rsid w:val="005556BC"/>
    <w:rsid w:val="00560418"/>
    <w:rsid w:val="00561E0B"/>
    <w:rsid w:val="00562E7B"/>
    <w:rsid w:val="00563E49"/>
    <w:rsid w:val="00575CC8"/>
    <w:rsid w:val="00580BB5"/>
    <w:rsid w:val="00591247"/>
    <w:rsid w:val="0059208A"/>
    <w:rsid w:val="00593013"/>
    <w:rsid w:val="00594656"/>
    <w:rsid w:val="00594B3D"/>
    <w:rsid w:val="00595295"/>
    <w:rsid w:val="005957DB"/>
    <w:rsid w:val="00595C55"/>
    <w:rsid w:val="005A1B9A"/>
    <w:rsid w:val="005A4FD4"/>
    <w:rsid w:val="005A7529"/>
    <w:rsid w:val="005C1E3D"/>
    <w:rsid w:val="005C4A2A"/>
    <w:rsid w:val="005D0433"/>
    <w:rsid w:val="005D189A"/>
    <w:rsid w:val="005E1880"/>
    <w:rsid w:val="005E20D8"/>
    <w:rsid w:val="005F006A"/>
    <w:rsid w:val="005F4133"/>
    <w:rsid w:val="005F4DAB"/>
    <w:rsid w:val="00605AEC"/>
    <w:rsid w:val="006139F9"/>
    <w:rsid w:val="006220F2"/>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5689"/>
    <w:rsid w:val="006877F7"/>
    <w:rsid w:val="00687BD5"/>
    <w:rsid w:val="006926A2"/>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3B8A"/>
    <w:rsid w:val="006E46E2"/>
    <w:rsid w:val="006E5311"/>
    <w:rsid w:val="006E71D8"/>
    <w:rsid w:val="006F0EEF"/>
    <w:rsid w:val="006F27F5"/>
    <w:rsid w:val="007000D6"/>
    <w:rsid w:val="007043B9"/>
    <w:rsid w:val="007059C7"/>
    <w:rsid w:val="00707836"/>
    <w:rsid w:val="00711B4E"/>
    <w:rsid w:val="007131AC"/>
    <w:rsid w:val="00716097"/>
    <w:rsid w:val="00717E7B"/>
    <w:rsid w:val="007203E9"/>
    <w:rsid w:val="0072135A"/>
    <w:rsid w:val="00722F6A"/>
    <w:rsid w:val="00724145"/>
    <w:rsid w:val="00730FAC"/>
    <w:rsid w:val="00735E92"/>
    <w:rsid w:val="00740AED"/>
    <w:rsid w:val="00740F8A"/>
    <w:rsid w:val="0074223D"/>
    <w:rsid w:val="00744D61"/>
    <w:rsid w:val="00745F1E"/>
    <w:rsid w:val="007465C4"/>
    <w:rsid w:val="007477FB"/>
    <w:rsid w:val="007560AF"/>
    <w:rsid w:val="00761E84"/>
    <w:rsid w:val="00770457"/>
    <w:rsid w:val="0077056A"/>
    <w:rsid w:val="007774E2"/>
    <w:rsid w:val="00782444"/>
    <w:rsid w:val="00783E05"/>
    <w:rsid w:val="00786A3A"/>
    <w:rsid w:val="007A1C3A"/>
    <w:rsid w:val="007A47E1"/>
    <w:rsid w:val="007A4DA5"/>
    <w:rsid w:val="007A7F00"/>
    <w:rsid w:val="007B0338"/>
    <w:rsid w:val="007B122C"/>
    <w:rsid w:val="007B423B"/>
    <w:rsid w:val="007B7706"/>
    <w:rsid w:val="007C0669"/>
    <w:rsid w:val="007C08AC"/>
    <w:rsid w:val="007C095C"/>
    <w:rsid w:val="007C6D23"/>
    <w:rsid w:val="007C7106"/>
    <w:rsid w:val="007E0631"/>
    <w:rsid w:val="007E2BA1"/>
    <w:rsid w:val="007F1B0B"/>
    <w:rsid w:val="007F347E"/>
    <w:rsid w:val="00803787"/>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4788"/>
    <w:rsid w:val="00866269"/>
    <w:rsid w:val="00866E1A"/>
    <w:rsid w:val="00867C9E"/>
    <w:rsid w:val="00873A5F"/>
    <w:rsid w:val="00874FC1"/>
    <w:rsid w:val="008872F1"/>
    <w:rsid w:val="0089121C"/>
    <w:rsid w:val="00897CA9"/>
    <w:rsid w:val="008A3A68"/>
    <w:rsid w:val="008B0873"/>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1524"/>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2160"/>
    <w:rsid w:val="0097502F"/>
    <w:rsid w:val="00975CC5"/>
    <w:rsid w:val="00982C08"/>
    <w:rsid w:val="00985C16"/>
    <w:rsid w:val="00986F99"/>
    <w:rsid w:val="009934FE"/>
    <w:rsid w:val="00997424"/>
    <w:rsid w:val="009A077B"/>
    <w:rsid w:val="009A2F9E"/>
    <w:rsid w:val="009A51C1"/>
    <w:rsid w:val="009B2502"/>
    <w:rsid w:val="009B6413"/>
    <w:rsid w:val="009B7898"/>
    <w:rsid w:val="009C1ED5"/>
    <w:rsid w:val="009C3B63"/>
    <w:rsid w:val="009C3D25"/>
    <w:rsid w:val="009C6961"/>
    <w:rsid w:val="009D230D"/>
    <w:rsid w:val="009D37D4"/>
    <w:rsid w:val="009D6B3D"/>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37F7F"/>
    <w:rsid w:val="00A40FC6"/>
    <w:rsid w:val="00A44770"/>
    <w:rsid w:val="00A55FDE"/>
    <w:rsid w:val="00A63E9A"/>
    <w:rsid w:val="00A7204F"/>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23C80"/>
    <w:rsid w:val="00B24A02"/>
    <w:rsid w:val="00B26E24"/>
    <w:rsid w:val="00B27C0E"/>
    <w:rsid w:val="00B3120E"/>
    <w:rsid w:val="00B31964"/>
    <w:rsid w:val="00B33112"/>
    <w:rsid w:val="00B402ED"/>
    <w:rsid w:val="00B46863"/>
    <w:rsid w:val="00B46F6C"/>
    <w:rsid w:val="00B50D53"/>
    <w:rsid w:val="00B510E5"/>
    <w:rsid w:val="00B52CDC"/>
    <w:rsid w:val="00B54A0B"/>
    <w:rsid w:val="00B56214"/>
    <w:rsid w:val="00B614A4"/>
    <w:rsid w:val="00B65DF2"/>
    <w:rsid w:val="00B665FE"/>
    <w:rsid w:val="00B700D7"/>
    <w:rsid w:val="00B712A7"/>
    <w:rsid w:val="00B72238"/>
    <w:rsid w:val="00B862DB"/>
    <w:rsid w:val="00B93D73"/>
    <w:rsid w:val="00B94822"/>
    <w:rsid w:val="00B95D25"/>
    <w:rsid w:val="00BA0C93"/>
    <w:rsid w:val="00BA2863"/>
    <w:rsid w:val="00BB1AE2"/>
    <w:rsid w:val="00BB2E22"/>
    <w:rsid w:val="00BB6A95"/>
    <w:rsid w:val="00BB772E"/>
    <w:rsid w:val="00BC0531"/>
    <w:rsid w:val="00BC5172"/>
    <w:rsid w:val="00BC7756"/>
    <w:rsid w:val="00BD2C5A"/>
    <w:rsid w:val="00BF736E"/>
    <w:rsid w:val="00C0210E"/>
    <w:rsid w:val="00C038D4"/>
    <w:rsid w:val="00C041D5"/>
    <w:rsid w:val="00C12593"/>
    <w:rsid w:val="00C12FD4"/>
    <w:rsid w:val="00C16E95"/>
    <w:rsid w:val="00C22E04"/>
    <w:rsid w:val="00C23C04"/>
    <w:rsid w:val="00C242F2"/>
    <w:rsid w:val="00C24CAC"/>
    <w:rsid w:val="00C260DF"/>
    <w:rsid w:val="00C315FC"/>
    <w:rsid w:val="00C36554"/>
    <w:rsid w:val="00C36FD4"/>
    <w:rsid w:val="00C40C02"/>
    <w:rsid w:val="00C43DF3"/>
    <w:rsid w:val="00C449EC"/>
    <w:rsid w:val="00C467F2"/>
    <w:rsid w:val="00C53F03"/>
    <w:rsid w:val="00C61086"/>
    <w:rsid w:val="00C63A41"/>
    <w:rsid w:val="00C65680"/>
    <w:rsid w:val="00C71056"/>
    <w:rsid w:val="00C71353"/>
    <w:rsid w:val="00C7230A"/>
    <w:rsid w:val="00C83D0E"/>
    <w:rsid w:val="00C87622"/>
    <w:rsid w:val="00C87CD4"/>
    <w:rsid w:val="00C91687"/>
    <w:rsid w:val="00CA3666"/>
    <w:rsid w:val="00CA696D"/>
    <w:rsid w:val="00CB001A"/>
    <w:rsid w:val="00CB008B"/>
    <w:rsid w:val="00CC0D3C"/>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51A3"/>
    <w:rsid w:val="00CF64B5"/>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10F5"/>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3F8D"/>
    <w:rsid w:val="00E1528C"/>
    <w:rsid w:val="00E20257"/>
    <w:rsid w:val="00E270A3"/>
    <w:rsid w:val="00E27F78"/>
    <w:rsid w:val="00E32C81"/>
    <w:rsid w:val="00E50500"/>
    <w:rsid w:val="00E53FDC"/>
    <w:rsid w:val="00E6063B"/>
    <w:rsid w:val="00E6461E"/>
    <w:rsid w:val="00E653CC"/>
    <w:rsid w:val="00E75826"/>
    <w:rsid w:val="00E758B3"/>
    <w:rsid w:val="00E90DDB"/>
    <w:rsid w:val="00EA28A2"/>
    <w:rsid w:val="00EA5086"/>
    <w:rsid w:val="00EA5D08"/>
    <w:rsid w:val="00EB0094"/>
    <w:rsid w:val="00EB26C4"/>
    <w:rsid w:val="00EB47DB"/>
    <w:rsid w:val="00EC23F1"/>
    <w:rsid w:val="00EC7BEA"/>
    <w:rsid w:val="00ED169D"/>
    <w:rsid w:val="00ED543E"/>
    <w:rsid w:val="00ED5C89"/>
    <w:rsid w:val="00ED6F4D"/>
    <w:rsid w:val="00EE119F"/>
    <w:rsid w:val="00EE21ED"/>
    <w:rsid w:val="00EE5D5E"/>
    <w:rsid w:val="00EE680F"/>
    <w:rsid w:val="00EE735F"/>
    <w:rsid w:val="00EF053B"/>
    <w:rsid w:val="00EF2DDC"/>
    <w:rsid w:val="00EF30F4"/>
    <w:rsid w:val="00F0078E"/>
    <w:rsid w:val="00F02C4D"/>
    <w:rsid w:val="00F04209"/>
    <w:rsid w:val="00F06663"/>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72E9"/>
    <w:rsid w:val="00F678FB"/>
    <w:rsid w:val="00F75549"/>
    <w:rsid w:val="00F762D0"/>
    <w:rsid w:val="00F81039"/>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D79EF"/>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C3A"/>
    <w:pPr>
      <w:suppressAutoHyphens/>
      <w:autoSpaceDE w:val="0"/>
      <w:autoSpaceDN w:val="0"/>
      <w:adjustRightInd w:val="0"/>
      <w:spacing w:after="240"/>
      <w:textAlignment w:val="center"/>
    </w:pPr>
    <w:rPr>
      <w:rFonts w:ascii="Arial" w:hAnsi="Arial"/>
      <w:color w:val="000000"/>
      <w:sz w:val="24"/>
      <w:szCs w:val="24"/>
    </w:rPr>
  </w:style>
  <w:style w:type="paragraph" w:styleId="Heading1">
    <w:name w:val="heading 1"/>
    <w:basedOn w:val="Default"/>
    <w:next w:val="Normal"/>
    <w:link w:val="Heading1Char"/>
    <w:qFormat/>
    <w:locked/>
    <w:rsid w:val="007A1C3A"/>
    <w:pPr>
      <w:spacing w:before="240"/>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EE735F"/>
    <w:pPr>
      <w:spacing w:after="360"/>
      <w:outlineLvl w:val="1"/>
    </w:pPr>
  </w:style>
  <w:style w:type="paragraph" w:styleId="Heading3">
    <w:name w:val="heading 3"/>
    <w:basedOn w:val="Style1"/>
    <w:next w:val="Normal"/>
    <w:link w:val="Heading3Char"/>
    <w:unhideWhenUsed/>
    <w:qFormat/>
    <w:locked/>
    <w:rsid w:val="00EE735F"/>
    <w:pPr>
      <w:spacing w:after="240"/>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7A1C3A"/>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EE735F"/>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EE735F"/>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hyperlink" Target="http://www.gov.uk" TargetMode="External"/><Relationship Id="rId39" Type="http://schemas.openxmlformats.org/officeDocument/2006/relationships/image" Target="media/image11.png"/><Relationship Id="rId21" Type="http://schemas.openxmlformats.org/officeDocument/2006/relationships/image" Target="media/image8.png"/><Relationship Id="rId34" Type="http://schemas.openxmlformats.org/officeDocument/2006/relationships/diagramColors" Target="diagrams/colors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jpeg"/><Relationship Id="rId29" Type="http://schemas.openxmlformats.org/officeDocument/2006/relationships/footer" Target="footer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jpeg"/><Relationship Id="rId32" Type="http://schemas.openxmlformats.org/officeDocument/2006/relationships/diagramLayout" Target="diagrams/layout1.xml"/><Relationship Id="rId37" Type="http://schemas.openxmlformats.org/officeDocument/2006/relationships/image" Target="media/image7.png"/><Relationship Id="rId40"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image" Target="media/image10.png"/><Relationship Id="rId28" Type="http://schemas.openxmlformats.org/officeDocument/2006/relationships/footer" Target="footer5.xml"/><Relationship Id="rId36" Type="http://schemas.openxmlformats.org/officeDocument/2006/relationships/hyperlink" Target="https://www.gov.uk/government/collections/multi-agency-public-protection-arrangements-mappa-annual-reports" TargetMode="External"/><Relationship Id="rId10" Type="http://schemas.openxmlformats.org/officeDocument/2006/relationships/endnotes" Target="endnotes.xml"/><Relationship Id="rId19" Type="http://schemas.openxmlformats.org/officeDocument/2006/relationships/image" Target="media/image6.JPG"/><Relationship Id="rId31"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9.jpeg"/><Relationship Id="rId27" Type="http://schemas.openxmlformats.org/officeDocument/2006/relationships/hyperlink" Target="https://www.gov.uk/government/collections/multi-agency-public-protection-arrangements-mappa-annual-reports" TargetMode="External"/><Relationship Id="rId30" Type="http://schemas.openxmlformats.org/officeDocument/2006/relationships/footer" Target="footer7.xml"/><Relationship Id="rId35" Type="http://schemas.microsoft.com/office/2007/relationships/diagramDrawing" Target="diagrams/drawing1.xml"/><Relationship Id="rId43" Type="http://schemas.microsoft.com/office/2019/05/relationships/documenttasks" Target="documenttasks/documenttasks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4.JPG"/><Relationship Id="rId25" Type="http://schemas.openxmlformats.org/officeDocument/2006/relationships/footer" Target="footer4.xml"/><Relationship Id="rId33" Type="http://schemas.openxmlformats.org/officeDocument/2006/relationships/diagramQuickStyle" Target="diagrams/quickStyle1.xml"/><Relationship Id="rId38"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262807C-003D-4635-8C43-4A5D53A69CE9}" type="doc">
      <dgm:prSet loTypeId="urn:microsoft.com/office/officeart/2011/layout/HexagonRadial" loCatId="cycle" qsTypeId="urn:microsoft.com/office/officeart/2005/8/quickstyle/simple1#1" qsCatId="simple" csTypeId="urn:microsoft.com/office/officeart/2005/8/colors/accent1_2#1" csCatId="accent1" phldr="1"/>
      <dgm:spPr/>
      <dgm:t>
        <a:bodyPr/>
        <a:lstStyle/>
        <a:p>
          <a:endParaRPr lang="en-US"/>
        </a:p>
      </dgm:t>
    </dgm:pt>
    <dgm:pt modelId="{A37E1D17-0AA5-4F1B-BF24-BD751BE30739}">
      <dgm:prSet phldrT="[Text]" custT="1"/>
      <dgm:spPr>
        <a:solidFill>
          <a:srgbClr val="7030A0"/>
        </a:solidFill>
      </dgm:spPr>
      <dgm:t>
        <a:bodyPr/>
        <a:lstStyle/>
        <a:p>
          <a:r>
            <a:rPr lang="en-GB" sz="2000"/>
            <a:t>Cheshire Strategic Objectives for 2026 to 2027</a:t>
          </a:r>
          <a:endParaRPr lang="en-US" sz="2000"/>
        </a:p>
      </dgm:t>
    </dgm:pt>
    <dgm:pt modelId="{CD81D29D-9D3A-4A89-A858-ED4D381D7460}" type="parTrans" cxnId="{10C45FA8-E4FC-4117-9298-96281F1C7923}">
      <dgm:prSet/>
      <dgm:spPr/>
      <dgm:t>
        <a:bodyPr/>
        <a:lstStyle/>
        <a:p>
          <a:endParaRPr lang="en-US"/>
        </a:p>
      </dgm:t>
    </dgm:pt>
    <dgm:pt modelId="{7C52416B-499E-41D2-890E-BA60274F130B}" type="sibTrans" cxnId="{10C45FA8-E4FC-4117-9298-96281F1C7923}">
      <dgm:prSet/>
      <dgm:spPr/>
      <dgm:t>
        <a:bodyPr/>
        <a:lstStyle/>
        <a:p>
          <a:endParaRPr lang="en-US"/>
        </a:p>
      </dgm:t>
    </dgm:pt>
    <dgm:pt modelId="{047E20E6-10BE-4C9D-AB75-CF368D3276E4}">
      <dgm:prSet phldrT="[Text]" custT="1"/>
      <dgm:spPr>
        <a:solidFill>
          <a:srgbClr val="7030A0"/>
        </a:solidFill>
      </dgm:spPr>
      <dgm:t>
        <a:bodyPr/>
        <a:lstStyle/>
        <a:p>
          <a:r>
            <a:rPr lang="en-GB" sz="1200"/>
            <a:t>Ensure that recommendations and Learning from MAPPA research HMIP inspections, SCRs and Quality Assurance Audits are shared  and implemented</a:t>
          </a:r>
          <a:endParaRPr lang="en-US" sz="1200"/>
        </a:p>
      </dgm:t>
    </dgm:pt>
    <dgm:pt modelId="{07ECBD63-3B84-47E4-9DA5-878557102E10}" type="parTrans" cxnId="{EF65CFE4-ED7E-471C-B891-204920A6BB8E}">
      <dgm:prSet/>
      <dgm:spPr/>
      <dgm:t>
        <a:bodyPr/>
        <a:lstStyle/>
        <a:p>
          <a:endParaRPr lang="en-US"/>
        </a:p>
      </dgm:t>
    </dgm:pt>
    <dgm:pt modelId="{7FFF3BE6-24F2-499B-8E40-B773AEDC2D10}" type="sibTrans" cxnId="{EF65CFE4-ED7E-471C-B891-204920A6BB8E}">
      <dgm:prSet/>
      <dgm:spPr/>
      <dgm:t>
        <a:bodyPr/>
        <a:lstStyle/>
        <a:p>
          <a:endParaRPr lang="en-US"/>
        </a:p>
      </dgm:t>
    </dgm:pt>
    <dgm:pt modelId="{3F6334BF-53C4-4D2B-BB1A-012D74D15C06}">
      <dgm:prSet phldrT="[Text]" custT="1"/>
      <dgm:spPr>
        <a:solidFill>
          <a:srgbClr val="7030A0"/>
        </a:solidFill>
      </dgm:spPr>
      <dgm:t>
        <a:bodyPr/>
        <a:lstStyle/>
        <a:p>
          <a:r>
            <a:rPr lang="en-GB" sz="1200"/>
            <a:t>Support the Implementation of changes mandated by the </a:t>
          </a:r>
          <a:r>
            <a:rPr lang="en-GB" sz="1200" b="1"/>
            <a:t>Independent Sentencing Review</a:t>
          </a:r>
          <a:endParaRPr lang="en-US" sz="1200" b="1"/>
        </a:p>
      </dgm:t>
    </dgm:pt>
    <dgm:pt modelId="{835B1443-EB9B-48F3-A6B6-BB8E0506001E}" type="parTrans" cxnId="{9BF97F17-D3C1-48AC-9A72-444E11B21806}">
      <dgm:prSet/>
      <dgm:spPr/>
      <dgm:t>
        <a:bodyPr/>
        <a:lstStyle/>
        <a:p>
          <a:endParaRPr lang="en-US"/>
        </a:p>
      </dgm:t>
    </dgm:pt>
    <dgm:pt modelId="{68D34EF5-9F86-4947-A596-0B95FFA8513F}" type="sibTrans" cxnId="{9BF97F17-D3C1-48AC-9A72-444E11B21806}">
      <dgm:prSet/>
      <dgm:spPr/>
      <dgm:t>
        <a:bodyPr/>
        <a:lstStyle/>
        <a:p>
          <a:endParaRPr lang="en-US"/>
        </a:p>
      </dgm:t>
    </dgm:pt>
    <dgm:pt modelId="{82FBDC8D-8883-42E5-B558-E0527FCB3B39}">
      <dgm:prSet phldrT="[Text]" custT="1"/>
      <dgm:spPr>
        <a:solidFill>
          <a:srgbClr val="7030A0"/>
        </a:solidFill>
      </dgm:spPr>
      <dgm:t>
        <a:bodyPr/>
        <a:lstStyle/>
        <a:p>
          <a:pPr>
            <a:buNone/>
          </a:pPr>
          <a:r>
            <a:rPr lang="en-GB" sz="1200">
              <a:latin typeface="Arial" panose="020B0604020202020204" pitchFamily="34" charset="0"/>
              <a:cs typeface="Arial" panose="020B0604020202020204" pitchFamily="34" charset="0"/>
            </a:rPr>
            <a:t>To make use of AI to improve efficiency of MAPPA processes </a:t>
          </a:r>
          <a:endParaRPr lang="en-US" sz="1200">
            <a:latin typeface="Arial" panose="020B0604020202020204" pitchFamily="34" charset="0"/>
            <a:cs typeface="Arial" panose="020B0604020202020204" pitchFamily="34" charset="0"/>
          </a:endParaRPr>
        </a:p>
      </dgm:t>
    </dgm:pt>
    <dgm:pt modelId="{56C2289B-1E2D-4D96-8421-4706635E7859}" type="parTrans" cxnId="{2DD27600-7AF6-4BFB-9AFF-FF669042F5E8}">
      <dgm:prSet/>
      <dgm:spPr/>
      <dgm:t>
        <a:bodyPr/>
        <a:lstStyle/>
        <a:p>
          <a:endParaRPr lang="en-US"/>
        </a:p>
      </dgm:t>
    </dgm:pt>
    <dgm:pt modelId="{5A18F9B9-349E-449C-9CB7-B9752C06EEB9}" type="sibTrans" cxnId="{2DD27600-7AF6-4BFB-9AFF-FF669042F5E8}">
      <dgm:prSet/>
      <dgm:spPr/>
      <dgm:t>
        <a:bodyPr/>
        <a:lstStyle/>
        <a:p>
          <a:endParaRPr lang="en-US"/>
        </a:p>
      </dgm:t>
    </dgm:pt>
    <dgm:pt modelId="{F4A1CB12-EC95-44B6-AAAE-44C8D13A5933}">
      <dgm:prSet phldrT="[Text]" custT="1"/>
      <dgm:spPr>
        <a:solidFill>
          <a:srgbClr val="7030A0"/>
        </a:solidFill>
      </dgm:spPr>
      <dgm:t>
        <a:bodyPr/>
        <a:lstStyle/>
        <a:p>
          <a:r>
            <a:rPr lang="en-GB" sz="1200"/>
            <a:t>To continue to improve ViSOR usage across HMPPS and embed ViSOR as a BAU System in sentence management. </a:t>
          </a:r>
          <a:endParaRPr lang="en-US" sz="1200"/>
        </a:p>
      </dgm:t>
    </dgm:pt>
    <dgm:pt modelId="{AFF3F772-904E-485F-A2DD-E0142F743000}" type="parTrans" cxnId="{FC0882DE-169C-4393-90FD-FB600285B289}">
      <dgm:prSet/>
      <dgm:spPr/>
      <dgm:t>
        <a:bodyPr/>
        <a:lstStyle/>
        <a:p>
          <a:endParaRPr lang="en-US"/>
        </a:p>
      </dgm:t>
    </dgm:pt>
    <dgm:pt modelId="{22F0BBD5-3A2F-4D62-9B87-6A748A6C250E}" type="sibTrans" cxnId="{FC0882DE-169C-4393-90FD-FB600285B289}">
      <dgm:prSet/>
      <dgm:spPr/>
      <dgm:t>
        <a:bodyPr/>
        <a:lstStyle/>
        <a:p>
          <a:endParaRPr lang="en-US"/>
        </a:p>
      </dgm:t>
    </dgm:pt>
    <dgm:pt modelId="{7C068418-DE13-4E9A-84E9-7FB03C5642F0}">
      <dgm:prSet phldrT="[Text]" phldr="1"/>
      <dgm:spPr/>
      <dgm:t>
        <a:bodyPr/>
        <a:lstStyle/>
        <a:p>
          <a:endParaRPr lang="en-US"/>
        </a:p>
      </dgm:t>
    </dgm:pt>
    <dgm:pt modelId="{EA196103-0058-4FA6-A043-6E25864244F8}" type="parTrans" cxnId="{9D68D541-E053-4CA2-8901-C76659C21017}">
      <dgm:prSet/>
      <dgm:spPr/>
      <dgm:t>
        <a:bodyPr/>
        <a:lstStyle/>
        <a:p>
          <a:endParaRPr lang="en-US"/>
        </a:p>
      </dgm:t>
    </dgm:pt>
    <dgm:pt modelId="{5602BF40-54B1-4C9D-AD57-B3D10CEC6CDA}" type="sibTrans" cxnId="{9D68D541-E053-4CA2-8901-C76659C21017}">
      <dgm:prSet/>
      <dgm:spPr/>
      <dgm:t>
        <a:bodyPr/>
        <a:lstStyle/>
        <a:p>
          <a:endParaRPr lang="en-US"/>
        </a:p>
      </dgm:t>
    </dgm:pt>
    <dgm:pt modelId="{90A6C142-F30B-4318-B5D9-BAE2564DC9B4}">
      <dgm:prSet phldrT="[Text]" phldr="1"/>
      <dgm:spPr/>
      <dgm:t>
        <a:bodyPr/>
        <a:lstStyle/>
        <a:p>
          <a:endParaRPr lang="en-US"/>
        </a:p>
      </dgm:t>
    </dgm:pt>
    <dgm:pt modelId="{0CD909A9-DA6A-4E54-9F8F-6A2708B3FAA2}" type="parTrans" cxnId="{8EB4CD7D-E6FA-4A8B-B109-92D5C184C797}">
      <dgm:prSet/>
      <dgm:spPr/>
      <dgm:t>
        <a:bodyPr/>
        <a:lstStyle/>
        <a:p>
          <a:endParaRPr lang="en-US"/>
        </a:p>
      </dgm:t>
    </dgm:pt>
    <dgm:pt modelId="{E7A1524F-D175-4F09-82DD-985FFA52B9A5}" type="sibTrans" cxnId="{8EB4CD7D-E6FA-4A8B-B109-92D5C184C797}">
      <dgm:prSet/>
      <dgm:spPr/>
      <dgm:t>
        <a:bodyPr/>
        <a:lstStyle/>
        <a:p>
          <a:endParaRPr lang="en-US"/>
        </a:p>
      </dgm:t>
    </dgm:pt>
    <dgm:pt modelId="{7EC39A0B-47D4-4414-AB89-71D19E073187}">
      <dgm:prSet custT="1"/>
      <dgm:spPr>
        <a:solidFill>
          <a:srgbClr val="7030A0"/>
        </a:solidFill>
      </dgm:spPr>
      <dgm:t>
        <a:bodyPr/>
        <a:lstStyle/>
        <a:p>
          <a:r>
            <a:rPr lang="en-GB" sz="1400"/>
            <a:t>Promote the use of the MAPPA website  </a:t>
          </a:r>
          <a:r>
            <a:rPr lang="en-GB" sz="900" b="1">
              <a:solidFill>
                <a:schemeClr val="bg1"/>
              </a:solidFill>
            </a:rPr>
            <a:t>https://mappa.justice.gov.uk</a:t>
          </a:r>
        </a:p>
      </dgm:t>
    </dgm:pt>
    <dgm:pt modelId="{36C53325-AF8D-4D07-B2E2-7AC2CEC0E42A}" type="parTrans" cxnId="{17B951AF-0A38-47B3-B075-BB36D5ED437F}">
      <dgm:prSet/>
      <dgm:spPr/>
      <dgm:t>
        <a:bodyPr/>
        <a:lstStyle/>
        <a:p>
          <a:endParaRPr lang="en-US"/>
        </a:p>
      </dgm:t>
    </dgm:pt>
    <dgm:pt modelId="{9779CE60-8F01-4832-A4F1-A020964B828F}" type="sibTrans" cxnId="{17B951AF-0A38-47B3-B075-BB36D5ED437F}">
      <dgm:prSet/>
      <dgm:spPr/>
      <dgm:t>
        <a:bodyPr/>
        <a:lstStyle/>
        <a:p>
          <a:endParaRPr lang="en-US"/>
        </a:p>
      </dgm:t>
    </dgm:pt>
    <dgm:pt modelId="{B7878767-CEAB-406F-8D9C-D721117813B7}">
      <dgm:prSet custT="1"/>
      <dgm:spPr>
        <a:solidFill>
          <a:srgbClr val="7030A0"/>
        </a:solidFill>
      </dgm:spPr>
      <dgm:t>
        <a:bodyPr/>
        <a:lstStyle/>
        <a:p>
          <a:r>
            <a:rPr lang="en-GB" sz="1200"/>
            <a:t>Ensure the welfare of Children and Adults at Risk is embedded into MAPPA practice.</a:t>
          </a:r>
        </a:p>
        <a:p>
          <a:endParaRPr lang="en-GB" sz="1200"/>
        </a:p>
      </dgm:t>
    </dgm:pt>
    <dgm:pt modelId="{37C16B6C-893F-45D7-B735-215F9CAAFF0F}" type="parTrans" cxnId="{215CEF76-15E2-4C05-A378-D3E0504FA75E}">
      <dgm:prSet/>
      <dgm:spPr/>
      <dgm:t>
        <a:bodyPr/>
        <a:lstStyle/>
        <a:p>
          <a:endParaRPr lang="en-US"/>
        </a:p>
      </dgm:t>
    </dgm:pt>
    <dgm:pt modelId="{629FBF3B-AAE2-4734-9A75-D4829ECB5D97}" type="sibTrans" cxnId="{215CEF76-15E2-4C05-A378-D3E0504FA75E}">
      <dgm:prSet/>
      <dgm:spPr/>
      <dgm:t>
        <a:bodyPr/>
        <a:lstStyle/>
        <a:p>
          <a:endParaRPr lang="en-US"/>
        </a:p>
      </dgm:t>
    </dgm:pt>
    <dgm:pt modelId="{3EE64C96-6CAC-4D90-BBA8-B3960E4A03D8}" type="pres">
      <dgm:prSet presAssocID="{A262807C-003D-4635-8C43-4A5D53A69CE9}" presName="Name0" presStyleCnt="0">
        <dgm:presLayoutVars>
          <dgm:chMax val="1"/>
          <dgm:chPref val="1"/>
          <dgm:dir/>
          <dgm:animOne val="branch"/>
          <dgm:animLvl val="lvl"/>
        </dgm:presLayoutVars>
      </dgm:prSet>
      <dgm:spPr/>
    </dgm:pt>
    <dgm:pt modelId="{C4ED714C-2428-446F-9016-3F3A78001DE6}" type="pres">
      <dgm:prSet presAssocID="{A37E1D17-0AA5-4F1B-BF24-BD751BE30739}" presName="Parent" presStyleLbl="node0" presStyleIdx="0" presStyleCnt="1" custLinFactNeighborX="1616" custLinFactNeighborY="2800">
        <dgm:presLayoutVars>
          <dgm:chMax val="6"/>
          <dgm:chPref val="6"/>
        </dgm:presLayoutVars>
      </dgm:prSet>
      <dgm:spPr/>
    </dgm:pt>
    <dgm:pt modelId="{2A643B13-EB3D-4001-ACEA-7CFA305558AC}" type="pres">
      <dgm:prSet presAssocID="{047E20E6-10BE-4C9D-AB75-CF368D3276E4}" presName="Accent1" presStyleCnt="0"/>
      <dgm:spPr/>
    </dgm:pt>
    <dgm:pt modelId="{0FA54384-43F8-4B4A-9771-83A5762A95FD}" type="pres">
      <dgm:prSet presAssocID="{047E20E6-10BE-4C9D-AB75-CF368D3276E4}" presName="Accent" presStyleLbl="bgShp" presStyleIdx="0" presStyleCnt="6"/>
      <dgm:spPr/>
    </dgm:pt>
    <dgm:pt modelId="{2E30D6FE-797C-427B-8189-1ADC26A164B6}" type="pres">
      <dgm:prSet presAssocID="{047E20E6-10BE-4C9D-AB75-CF368D3276E4}" presName="Child1" presStyleLbl="node1" presStyleIdx="0" presStyleCnt="6">
        <dgm:presLayoutVars>
          <dgm:chMax val="0"/>
          <dgm:chPref val="0"/>
          <dgm:bulletEnabled val="1"/>
        </dgm:presLayoutVars>
      </dgm:prSet>
      <dgm:spPr/>
    </dgm:pt>
    <dgm:pt modelId="{CBDC842D-A459-4BB2-9099-0894DEB1A43C}" type="pres">
      <dgm:prSet presAssocID="{3F6334BF-53C4-4D2B-BB1A-012D74D15C06}" presName="Accent2" presStyleCnt="0"/>
      <dgm:spPr/>
    </dgm:pt>
    <dgm:pt modelId="{D44522C1-AC0C-4522-8BD9-22ABD2705285}" type="pres">
      <dgm:prSet presAssocID="{3F6334BF-53C4-4D2B-BB1A-012D74D15C06}" presName="Accent" presStyleLbl="bgShp" presStyleIdx="1" presStyleCnt="6"/>
      <dgm:spPr>
        <a:solidFill>
          <a:schemeClr val="bg1">
            <a:lumMod val="65000"/>
          </a:schemeClr>
        </a:solidFill>
      </dgm:spPr>
    </dgm:pt>
    <dgm:pt modelId="{21F14794-479D-4F29-B14D-B3D4046444C1}" type="pres">
      <dgm:prSet presAssocID="{3F6334BF-53C4-4D2B-BB1A-012D74D15C06}" presName="Child2" presStyleLbl="node1" presStyleIdx="1" presStyleCnt="6">
        <dgm:presLayoutVars>
          <dgm:chMax val="0"/>
          <dgm:chPref val="0"/>
          <dgm:bulletEnabled val="1"/>
        </dgm:presLayoutVars>
      </dgm:prSet>
      <dgm:spPr/>
    </dgm:pt>
    <dgm:pt modelId="{47D38398-F832-40D4-AD04-B96ACEE74809}" type="pres">
      <dgm:prSet presAssocID="{82FBDC8D-8883-42E5-B558-E0527FCB3B39}" presName="Accent3" presStyleCnt="0"/>
      <dgm:spPr/>
    </dgm:pt>
    <dgm:pt modelId="{A215234D-6ABB-45E2-A07A-53A809F40A0F}" type="pres">
      <dgm:prSet presAssocID="{82FBDC8D-8883-42E5-B558-E0527FCB3B39}" presName="Accent" presStyleLbl="bgShp" presStyleIdx="2" presStyleCnt="6"/>
      <dgm:spPr>
        <a:solidFill>
          <a:schemeClr val="bg1">
            <a:lumMod val="65000"/>
          </a:schemeClr>
        </a:solidFill>
      </dgm:spPr>
    </dgm:pt>
    <dgm:pt modelId="{606B79A5-A404-44DB-AA99-73C6F0614985}" type="pres">
      <dgm:prSet presAssocID="{82FBDC8D-8883-42E5-B558-E0527FCB3B39}" presName="Child3" presStyleLbl="node1" presStyleIdx="2" presStyleCnt="6">
        <dgm:presLayoutVars>
          <dgm:chMax val="0"/>
          <dgm:chPref val="0"/>
          <dgm:bulletEnabled val="1"/>
        </dgm:presLayoutVars>
      </dgm:prSet>
      <dgm:spPr/>
    </dgm:pt>
    <dgm:pt modelId="{D1FA9573-086A-4E86-8D0F-B4AF24CF4AC6}" type="pres">
      <dgm:prSet presAssocID="{F4A1CB12-EC95-44B6-AAAE-44C8D13A5933}" presName="Accent4" presStyleCnt="0"/>
      <dgm:spPr/>
    </dgm:pt>
    <dgm:pt modelId="{C6BE67F4-B5AC-44CA-A70D-8AF81BEF42B5}" type="pres">
      <dgm:prSet presAssocID="{F4A1CB12-EC95-44B6-AAAE-44C8D13A5933}" presName="Accent" presStyleLbl="bgShp" presStyleIdx="3" presStyleCnt="6"/>
      <dgm:spPr>
        <a:solidFill>
          <a:schemeClr val="bg1">
            <a:lumMod val="65000"/>
          </a:schemeClr>
        </a:solidFill>
      </dgm:spPr>
    </dgm:pt>
    <dgm:pt modelId="{7C724C3F-2BB2-4721-A6C9-E9B4A0703937}" type="pres">
      <dgm:prSet presAssocID="{F4A1CB12-EC95-44B6-AAAE-44C8D13A5933}" presName="Child4" presStyleLbl="node1" presStyleIdx="3" presStyleCnt="6" custLinFactNeighborX="-1244" custLinFactNeighborY="-1078">
        <dgm:presLayoutVars>
          <dgm:chMax val="0"/>
          <dgm:chPref val="0"/>
          <dgm:bulletEnabled val="1"/>
        </dgm:presLayoutVars>
      </dgm:prSet>
      <dgm:spPr/>
    </dgm:pt>
    <dgm:pt modelId="{BD7CAE16-F344-48F3-9B81-47E72FF49EE4}" type="pres">
      <dgm:prSet presAssocID="{B7878767-CEAB-406F-8D9C-D721117813B7}" presName="Accent5" presStyleCnt="0"/>
      <dgm:spPr/>
    </dgm:pt>
    <dgm:pt modelId="{BA97C8FD-DD38-4F6F-8A63-67CCE9A0AEE1}" type="pres">
      <dgm:prSet presAssocID="{B7878767-CEAB-406F-8D9C-D721117813B7}" presName="Accent" presStyleLbl="bgShp" presStyleIdx="4" presStyleCnt="6"/>
      <dgm:spPr>
        <a:solidFill>
          <a:schemeClr val="bg1">
            <a:lumMod val="65000"/>
          </a:schemeClr>
        </a:solidFill>
      </dgm:spPr>
    </dgm:pt>
    <dgm:pt modelId="{A09E7D19-A865-493D-B911-A60EF44F2CE5}" type="pres">
      <dgm:prSet presAssocID="{B7878767-CEAB-406F-8D9C-D721117813B7}" presName="Child5" presStyleLbl="node1" presStyleIdx="4" presStyleCnt="6">
        <dgm:presLayoutVars>
          <dgm:chMax val="0"/>
          <dgm:chPref val="0"/>
          <dgm:bulletEnabled val="1"/>
        </dgm:presLayoutVars>
      </dgm:prSet>
      <dgm:spPr/>
    </dgm:pt>
    <dgm:pt modelId="{CD539802-09E0-4102-8333-92EF2CE82EE8}" type="pres">
      <dgm:prSet presAssocID="{7EC39A0B-47D4-4414-AB89-71D19E073187}" presName="Accent6" presStyleCnt="0"/>
      <dgm:spPr/>
    </dgm:pt>
    <dgm:pt modelId="{6AA6D4C5-1EA2-47EF-A5FB-9C25E03A5CE9}" type="pres">
      <dgm:prSet presAssocID="{7EC39A0B-47D4-4414-AB89-71D19E073187}" presName="Accent" presStyleLbl="bgShp" presStyleIdx="5" presStyleCnt="6" custLinFactNeighborX="1351" custLinFactNeighborY="-3135"/>
      <dgm:spPr>
        <a:solidFill>
          <a:schemeClr val="bg1">
            <a:lumMod val="65000"/>
          </a:schemeClr>
        </a:solidFill>
      </dgm:spPr>
    </dgm:pt>
    <dgm:pt modelId="{41268968-5D54-41AC-8806-DA221286C850}" type="pres">
      <dgm:prSet presAssocID="{7EC39A0B-47D4-4414-AB89-71D19E073187}" presName="Child6" presStyleLbl="node1" presStyleIdx="5" presStyleCnt="6" custLinFactNeighborY="-4990">
        <dgm:presLayoutVars>
          <dgm:chMax val="0"/>
          <dgm:chPref val="0"/>
          <dgm:bulletEnabled val="1"/>
        </dgm:presLayoutVars>
      </dgm:prSet>
      <dgm:spPr/>
    </dgm:pt>
  </dgm:ptLst>
  <dgm:cxnLst>
    <dgm:cxn modelId="{2DD27600-7AF6-4BFB-9AFF-FF669042F5E8}" srcId="{A37E1D17-0AA5-4F1B-BF24-BD751BE30739}" destId="{82FBDC8D-8883-42E5-B558-E0527FCB3B39}" srcOrd="2" destOrd="0" parTransId="{56C2289B-1E2D-4D96-8421-4706635E7859}" sibTransId="{5A18F9B9-349E-449C-9CB7-B9752C06EEB9}"/>
    <dgm:cxn modelId="{9BF97F17-D3C1-48AC-9A72-444E11B21806}" srcId="{A37E1D17-0AA5-4F1B-BF24-BD751BE30739}" destId="{3F6334BF-53C4-4D2B-BB1A-012D74D15C06}" srcOrd="1" destOrd="0" parTransId="{835B1443-EB9B-48F3-A6B6-BB8E0506001E}" sibTransId="{68D34EF5-9F86-4947-A596-0B95FFA8513F}"/>
    <dgm:cxn modelId="{097F293F-9C59-4674-B87C-E31E800D76AE}" type="presOf" srcId="{3F6334BF-53C4-4D2B-BB1A-012D74D15C06}" destId="{21F14794-479D-4F29-B14D-B3D4046444C1}" srcOrd="0" destOrd="0" presId="urn:microsoft.com/office/officeart/2011/layout/HexagonRadial"/>
    <dgm:cxn modelId="{9D68D541-E053-4CA2-8901-C76659C21017}" srcId="{A37E1D17-0AA5-4F1B-BF24-BD751BE30739}" destId="{7C068418-DE13-4E9A-84E9-7FB03C5642F0}" srcOrd="6" destOrd="0" parTransId="{EA196103-0058-4FA6-A043-6E25864244F8}" sibTransId="{5602BF40-54B1-4C9D-AD57-B3D10CEC6CDA}"/>
    <dgm:cxn modelId="{198C4C6A-6CBA-4738-B4DC-5EC0BB10680F}" type="presOf" srcId="{82FBDC8D-8883-42E5-B558-E0527FCB3B39}" destId="{606B79A5-A404-44DB-AA99-73C6F0614985}" srcOrd="0" destOrd="0" presId="urn:microsoft.com/office/officeart/2011/layout/HexagonRadial"/>
    <dgm:cxn modelId="{61762F4C-315C-45BF-BF01-2501539D9C1E}" type="presOf" srcId="{A262807C-003D-4635-8C43-4A5D53A69CE9}" destId="{3EE64C96-6CAC-4D90-BBA8-B3960E4A03D8}" srcOrd="0" destOrd="0" presId="urn:microsoft.com/office/officeart/2011/layout/HexagonRadial"/>
    <dgm:cxn modelId="{215CEF76-15E2-4C05-A378-D3E0504FA75E}" srcId="{A37E1D17-0AA5-4F1B-BF24-BD751BE30739}" destId="{B7878767-CEAB-406F-8D9C-D721117813B7}" srcOrd="4" destOrd="0" parTransId="{37C16B6C-893F-45D7-B735-215F9CAAFF0F}" sibTransId="{629FBF3B-AAE2-4734-9A75-D4829ECB5D97}"/>
    <dgm:cxn modelId="{8EB4CD7D-E6FA-4A8B-B109-92D5C184C797}" srcId="{A37E1D17-0AA5-4F1B-BF24-BD751BE30739}" destId="{90A6C142-F30B-4318-B5D9-BAE2564DC9B4}" srcOrd="7" destOrd="0" parTransId="{0CD909A9-DA6A-4E54-9F8F-6A2708B3FAA2}" sibTransId="{E7A1524F-D175-4F09-82DD-985FFA52B9A5}"/>
    <dgm:cxn modelId="{0C724E83-FF35-4F81-8A68-6172BFEB1DA5}" type="presOf" srcId="{F4A1CB12-EC95-44B6-AAAE-44C8D13A5933}" destId="{7C724C3F-2BB2-4721-A6C9-E9B4A0703937}" srcOrd="0" destOrd="0" presId="urn:microsoft.com/office/officeart/2011/layout/HexagonRadial"/>
    <dgm:cxn modelId="{10C45FA8-E4FC-4117-9298-96281F1C7923}" srcId="{A262807C-003D-4635-8C43-4A5D53A69CE9}" destId="{A37E1D17-0AA5-4F1B-BF24-BD751BE30739}" srcOrd="0" destOrd="0" parTransId="{CD81D29D-9D3A-4A89-A858-ED4D381D7460}" sibTransId="{7C52416B-499E-41D2-890E-BA60274F130B}"/>
    <dgm:cxn modelId="{17B951AF-0A38-47B3-B075-BB36D5ED437F}" srcId="{A37E1D17-0AA5-4F1B-BF24-BD751BE30739}" destId="{7EC39A0B-47D4-4414-AB89-71D19E073187}" srcOrd="5" destOrd="0" parTransId="{36C53325-AF8D-4D07-B2E2-7AC2CEC0E42A}" sibTransId="{9779CE60-8F01-4832-A4F1-A020964B828F}"/>
    <dgm:cxn modelId="{087696D8-C5AE-4F23-8DA3-A2693F0C867B}" type="presOf" srcId="{7EC39A0B-47D4-4414-AB89-71D19E073187}" destId="{41268968-5D54-41AC-8806-DA221286C850}" srcOrd="0" destOrd="0" presId="urn:microsoft.com/office/officeart/2011/layout/HexagonRadial"/>
    <dgm:cxn modelId="{C33914DD-33C7-4CC4-AD75-29261BAF58A1}" type="presOf" srcId="{B7878767-CEAB-406F-8D9C-D721117813B7}" destId="{A09E7D19-A865-493D-B911-A60EF44F2CE5}" srcOrd="0" destOrd="0" presId="urn:microsoft.com/office/officeart/2011/layout/HexagonRadial"/>
    <dgm:cxn modelId="{FC0882DE-169C-4393-90FD-FB600285B289}" srcId="{A37E1D17-0AA5-4F1B-BF24-BD751BE30739}" destId="{F4A1CB12-EC95-44B6-AAAE-44C8D13A5933}" srcOrd="3" destOrd="0" parTransId="{AFF3F772-904E-485F-A2DD-E0142F743000}" sibTransId="{22F0BBD5-3A2F-4D62-9B87-6A748A6C250E}"/>
    <dgm:cxn modelId="{3C9A2CE3-7FF6-4A33-AF34-76E186D77F78}" type="presOf" srcId="{047E20E6-10BE-4C9D-AB75-CF368D3276E4}" destId="{2E30D6FE-797C-427B-8189-1ADC26A164B6}" srcOrd="0" destOrd="0" presId="urn:microsoft.com/office/officeart/2011/layout/HexagonRadial"/>
    <dgm:cxn modelId="{EF65CFE4-ED7E-471C-B891-204920A6BB8E}" srcId="{A37E1D17-0AA5-4F1B-BF24-BD751BE30739}" destId="{047E20E6-10BE-4C9D-AB75-CF368D3276E4}" srcOrd="0" destOrd="0" parTransId="{07ECBD63-3B84-47E4-9DA5-878557102E10}" sibTransId="{7FFF3BE6-24F2-499B-8E40-B773AEDC2D10}"/>
    <dgm:cxn modelId="{5311DFF2-FF11-4124-8F5E-049AD1BB7813}" type="presOf" srcId="{A37E1D17-0AA5-4F1B-BF24-BD751BE30739}" destId="{C4ED714C-2428-446F-9016-3F3A78001DE6}" srcOrd="0" destOrd="0" presId="urn:microsoft.com/office/officeart/2011/layout/HexagonRadial"/>
    <dgm:cxn modelId="{C40DECDD-BB32-4382-B2E9-E56A2AE80C78}" type="presParOf" srcId="{3EE64C96-6CAC-4D90-BBA8-B3960E4A03D8}" destId="{C4ED714C-2428-446F-9016-3F3A78001DE6}" srcOrd="0" destOrd="0" presId="urn:microsoft.com/office/officeart/2011/layout/HexagonRadial"/>
    <dgm:cxn modelId="{6524D377-4D5D-4002-8E75-13B71E436BB1}" type="presParOf" srcId="{3EE64C96-6CAC-4D90-BBA8-B3960E4A03D8}" destId="{2A643B13-EB3D-4001-ACEA-7CFA305558AC}" srcOrd="1" destOrd="0" presId="urn:microsoft.com/office/officeart/2011/layout/HexagonRadial"/>
    <dgm:cxn modelId="{F7FDD424-DE27-4EF0-BFFB-5EA14DA60119}" type="presParOf" srcId="{2A643B13-EB3D-4001-ACEA-7CFA305558AC}" destId="{0FA54384-43F8-4B4A-9771-83A5762A95FD}" srcOrd="0" destOrd="0" presId="urn:microsoft.com/office/officeart/2011/layout/HexagonRadial"/>
    <dgm:cxn modelId="{0C0B17AA-AA29-4BC8-A9C0-174B83C4600C}" type="presParOf" srcId="{3EE64C96-6CAC-4D90-BBA8-B3960E4A03D8}" destId="{2E30D6FE-797C-427B-8189-1ADC26A164B6}" srcOrd="2" destOrd="0" presId="urn:microsoft.com/office/officeart/2011/layout/HexagonRadial"/>
    <dgm:cxn modelId="{D3A075FC-F180-4966-8198-C5CF746CD6C0}" type="presParOf" srcId="{3EE64C96-6CAC-4D90-BBA8-B3960E4A03D8}" destId="{CBDC842D-A459-4BB2-9099-0894DEB1A43C}" srcOrd="3" destOrd="0" presId="urn:microsoft.com/office/officeart/2011/layout/HexagonRadial"/>
    <dgm:cxn modelId="{3DCBD9D0-EB8E-4F71-8DCA-1DF9DD5B6E71}" type="presParOf" srcId="{CBDC842D-A459-4BB2-9099-0894DEB1A43C}" destId="{D44522C1-AC0C-4522-8BD9-22ABD2705285}" srcOrd="0" destOrd="0" presId="urn:microsoft.com/office/officeart/2011/layout/HexagonRadial"/>
    <dgm:cxn modelId="{8E5F8133-8952-4DB0-B2B0-FCC9CF266AEB}" type="presParOf" srcId="{3EE64C96-6CAC-4D90-BBA8-B3960E4A03D8}" destId="{21F14794-479D-4F29-B14D-B3D4046444C1}" srcOrd="4" destOrd="0" presId="urn:microsoft.com/office/officeart/2011/layout/HexagonRadial"/>
    <dgm:cxn modelId="{75A164EE-5D95-42F0-BB48-EB806FAF81B9}" type="presParOf" srcId="{3EE64C96-6CAC-4D90-BBA8-B3960E4A03D8}" destId="{47D38398-F832-40D4-AD04-B96ACEE74809}" srcOrd="5" destOrd="0" presId="urn:microsoft.com/office/officeart/2011/layout/HexagonRadial"/>
    <dgm:cxn modelId="{91D03D54-1479-4839-B2A5-C070DFCBA355}" type="presParOf" srcId="{47D38398-F832-40D4-AD04-B96ACEE74809}" destId="{A215234D-6ABB-45E2-A07A-53A809F40A0F}" srcOrd="0" destOrd="0" presId="urn:microsoft.com/office/officeart/2011/layout/HexagonRadial"/>
    <dgm:cxn modelId="{0C79D3F6-A450-4FCB-8559-D325AB3A1430}" type="presParOf" srcId="{3EE64C96-6CAC-4D90-BBA8-B3960E4A03D8}" destId="{606B79A5-A404-44DB-AA99-73C6F0614985}" srcOrd="6" destOrd="0" presId="urn:microsoft.com/office/officeart/2011/layout/HexagonRadial"/>
    <dgm:cxn modelId="{45CB4698-E60D-4305-94BB-783425A95853}" type="presParOf" srcId="{3EE64C96-6CAC-4D90-BBA8-B3960E4A03D8}" destId="{D1FA9573-086A-4E86-8D0F-B4AF24CF4AC6}" srcOrd="7" destOrd="0" presId="urn:microsoft.com/office/officeart/2011/layout/HexagonRadial"/>
    <dgm:cxn modelId="{8257D8B6-D689-4B10-99A5-44729DEA2110}" type="presParOf" srcId="{D1FA9573-086A-4E86-8D0F-B4AF24CF4AC6}" destId="{C6BE67F4-B5AC-44CA-A70D-8AF81BEF42B5}" srcOrd="0" destOrd="0" presId="urn:microsoft.com/office/officeart/2011/layout/HexagonRadial"/>
    <dgm:cxn modelId="{BFA18A3D-8FCB-4A88-ACF1-8B348AF3BB7B}" type="presParOf" srcId="{3EE64C96-6CAC-4D90-BBA8-B3960E4A03D8}" destId="{7C724C3F-2BB2-4721-A6C9-E9B4A0703937}" srcOrd="8" destOrd="0" presId="urn:microsoft.com/office/officeart/2011/layout/HexagonRadial"/>
    <dgm:cxn modelId="{DB632AF2-DFB4-4BE4-81B8-09264EE7150F}" type="presParOf" srcId="{3EE64C96-6CAC-4D90-BBA8-B3960E4A03D8}" destId="{BD7CAE16-F344-48F3-9B81-47E72FF49EE4}" srcOrd="9" destOrd="0" presId="urn:microsoft.com/office/officeart/2011/layout/HexagonRadial"/>
    <dgm:cxn modelId="{92D281C9-B392-43BC-9B6F-564EB173C519}" type="presParOf" srcId="{BD7CAE16-F344-48F3-9B81-47E72FF49EE4}" destId="{BA97C8FD-DD38-4F6F-8A63-67CCE9A0AEE1}" srcOrd="0" destOrd="0" presId="urn:microsoft.com/office/officeart/2011/layout/HexagonRadial"/>
    <dgm:cxn modelId="{DB9BB6F0-DA99-4F3C-86C3-D4199AF8B58D}" type="presParOf" srcId="{3EE64C96-6CAC-4D90-BBA8-B3960E4A03D8}" destId="{A09E7D19-A865-493D-B911-A60EF44F2CE5}" srcOrd="10" destOrd="0" presId="urn:microsoft.com/office/officeart/2011/layout/HexagonRadial"/>
    <dgm:cxn modelId="{5DC3301D-99AB-460A-B48D-CA9B18B26A8E}" type="presParOf" srcId="{3EE64C96-6CAC-4D90-BBA8-B3960E4A03D8}" destId="{CD539802-09E0-4102-8333-92EF2CE82EE8}" srcOrd="11" destOrd="0" presId="urn:microsoft.com/office/officeart/2011/layout/HexagonRadial"/>
    <dgm:cxn modelId="{2947DCA9-A1B3-477C-B811-311A445985E8}" type="presParOf" srcId="{CD539802-09E0-4102-8333-92EF2CE82EE8}" destId="{6AA6D4C5-1EA2-47EF-A5FB-9C25E03A5CE9}" srcOrd="0" destOrd="0" presId="urn:microsoft.com/office/officeart/2011/layout/HexagonRadial"/>
    <dgm:cxn modelId="{72903F56-81F6-4DB9-895C-C2B8AA0D4A44}" type="presParOf" srcId="{3EE64C96-6CAC-4D90-BBA8-B3960E4A03D8}" destId="{41268968-5D54-41AC-8806-DA221286C850}" srcOrd="12" destOrd="0" presId="urn:microsoft.com/office/officeart/2011/layout/HexagonRadial"/>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ED714C-2428-446F-9016-3F3A78001DE6}">
      <dsp:nvSpPr>
        <dsp:cNvPr id="0" name=""/>
        <dsp:cNvSpPr/>
      </dsp:nvSpPr>
      <dsp:spPr>
        <a:xfrm>
          <a:off x="1818641" y="2220949"/>
          <a:ext cx="2677997" cy="2316576"/>
        </a:xfrm>
        <a:prstGeom prst="hexagon">
          <a:avLst>
            <a:gd name="adj" fmla="val 28570"/>
            <a:gd name="vf" fmla="val 115470"/>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r>
            <a:rPr lang="en-GB" sz="2000" kern="1200"/>
            <a:t>Cheshire Strategic Objectives for 2026 to 2027</a:t>
          </a:r>
          <a:endParaRPr lang="en-US" sz="2000" kern="1200"/>
        </a:p>
      </dsp:txBody>
      <dsp:txXfrm>
        <a:off x="2262423" y="2604838"/>
        <a:ext cx="1790433" cy="1548798"/>
      </dsp:txXfrm>
    </dsp:sp>
    <dsp:sp modelId="{D44522C1-AC0C-4522-8BD9-22ABD2705285}">
      <dsp:nvSpPr>
        <dsp:cNvPr id="0" name=""/>
        <dsp:cNvSpPr/>
      </dsp:nvSpPr>
      <dsp:spPr>
        <a:xfrm>
          <a:off x="3452305" y="1047759"/>
          <a:ext cx="1010400" cy="870593"/>
        </a:xfrm>
        <a:prstGeom prst="hexagon">
          <a:avLst>
            <a:gd name="adj" fmla="val 28900"/>
            <a:gd name="vf" fmla="val 115470"/>
          </a:avLst>
        </a:prstGeom>
        <a:solidFill>
          <a:schemeClr val="bg1">
            <a:lumMod val="65000"/>
          </a:schemeClr>
        </a:solidFill>
        <a:ln>
          <a:noFill/>
        </a:ln>
        <a:effectLst/>
      </dsp:spPr>
      <dsp:style>
        <a:lnRef idx="0">
          <a:scrgbClr r="0" g="0" b="0"/>
        </a:lnRef>
        <a:fillRef idx="1">
          <a:scrgbClr r="0" g="0" b="0"/>
        </a:fillRef>
        <a:effectRef idx="0">
          <a:scrgbClr r="0" g="0" b="0"/>
        </a:effectRef>
        <a:fontRef idx="minor"/>
      </dsp:style>
    </dsp:sp>
    <dsp:sp modelId="{2E30D6FE-797C-427B-8189-1ADC26A164B6}">
      <dsp:nvSpPr>
        <dsp:cNvPr id="0" name=""/>
        <dsp:cNvSpPr/>
      </dsp:nvSpPr>
      <dsp:spPr>
        <a:xfrm>
          <a:off x="2022047" y="49156"/>
          <a:ext cx="2194600" cy="1898586"/>
        </a:xfrm>
        <a:prstGeom prst="hexagon">
          <a:avLst>
            <a:gd name="adj" fmla="val 28570"/>
            <a:gd name="vf" fmla="val 115470"/>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a:t>Ensure that recommendations and Learning from MAPPA research HMIP inspections, SCRs and Quality Assurance Audits are shared  and implemented</a:t>
          </a:r>
          <a:endParaRPr lang="en-US" sz="1200" kern="1200"/>
        </a:p>
      </dsp:txBody>
      <dsp:txXfrm>
        <a:off x="2385739" y="363792"/>
        <a:ext cx="1467216" cy="1269314"/>
      </dsp:txXfrm>
    </dsp:sp>
    <dsp:sp modelId="{A215234D-6ABB-45E2-A07A-53A809F40A0F}">
      <dsp:nvSpPr>
        <dsp:cNvPr id="0" name=""/>
        <dsp:cNvSpPr/>
      </dsp:nvSpPr>
      <dsp:spPr>
        <a:xfrm>
          <a:off x="4631521" y="2675306"/>
          <a:ext cx="1010400" cy="870593"/>
        </a:xfrm>
        <a:prstGeom prst="hexagon">
          <a:avLst>
            <a:gd name="adj" fmla="val 28900"/>
            <a:gd name="vf" fmla="val 115470"/>
          </a:avLst>
        </a:prstGeom>
        <a:solidFill>
          <a:schemeClr val="bg1">
            <a:lumMod val="65000"/>
          </a:schemeClr>
        </a:solidFill>
        <a:ln>
          <a:noFill/>
        </a:ln>
        <a:effectLst/>
      </dsp:spPr>
      <dsp:style>
        <a:lnRef idx="0">
          <a:scrgbClr r="0" g="0" b="0"/>
        </a:lnRef>
        <a:fillRef idx="1">
          <a:scrgbClr r="0" g="0" b="0"/>
        </a:fillRef>
        <a:effectRef idx="0">
          <a:scrgbClr r="0" g="0" b="0"/>
        </a:effectRef>
        <a:fontRef idx="minor"/>
      </dsp:style>
    </dsp:sp>
    <dsp:sp modelId="{21F14794-479D-4F29-B14D-B3D4046444C1}">
      <dsp:nvSpPr>
        <dsp:cNvPr id="0" name=""/>
        <dsp:cNvSpPr/>
      </dsp:nvSpPr>
      <dsp:spPr>
        <a:xfrm>
          <a:off x="4034749" y="1216915"/>
          <a:ext cx="2194600" cy="1898586"/>
        </a:xfrm>
        <a:prstGeom prst="hexagon">
          <a:avLst>
            <a:gd name="adj" fmla="val 28570"/>
            <a:gd name="vf" fmla="val 115470"/>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a:t>Support the Implementation of changes mandated by the </a:t>
          </a:r>
          <a:r>
            <a:rPr lang="en-GB" sz="1200" b="1" kern="1200"/>
            <a:t>Independent Sentencing Review</a:t>
          </a:r>
          <a:endParaRPr lang="en-US" sz="1200" b="1" kern="1200"/>
        </a:p>
      </dsp:txBody>
      <dsp:txXfrm>
        <a:off x="4398441" y="1531551"/>
        <a:ext cx="1467216" cy="1269314"/>
      </dsp:txXfrm>
    </dsp:sp>
    <dsp:sp modelId="{C6BE67F4-B5AC-44CA-A70D-8AF81BEF42B5}">
      <dsp:nvSpPr>
        <dsp:cNvPr id="0" name=""/>
        <dsp:cNvSpPr/>
      </dsp:nvSpPr>
      <dsp:spPr>
        <a:xfrm>
          <a:off x="3812362" y="4512501"/>
          <a:ext cx="1010400" cy="870593"/>
        </a:xfrm>
        <a:prstGeom prst="hexagon">
          <a:avLst>
            <a:gd name="adj" fmla="val 28900"/>
            <a:gd name="vf" fmla="val 115470"/>
          </a:avLst>
        </a:prstGeom>
        <a:solidFill>
          <a:schemeClr val="bg1">
            <a:lumMod val="65000"/>
          </a:schemeClr>
        </a:solidFill>
        <a:ln>
          <a:noFill/>
        </a:ln>
        <a:effectLst/>
      </dsp:spPr>
      <dsp:style>
        <a:lnRef idx="0">
          <a:scrgbClr r="0" g="0" b="0"/>
        </a:lnRef>
        <a:fillRef idx="1">
          <a:scrgbClr r="0" g="0" b="0"/>
        </a:fillRef>
        <a:effectRef idx="0">
          <a:scrgbClr r="0" g="0" b="0"/>
        </a:effectRef>
        <a:fontRef idx="minor"/>
      </dsp:style>
    </dsp:sp>
    <dsp:sp modelId="{606B79A5-A404-44DB-AA99-73C6F0614985}">
      <dsp:nvSpPr>
        <dsp:cNvPr id="0" name=""/>
        <dsp:cNvSpPr/>
      </dsp:nvSpPr>
      <dsp:spPr>
        <a:xfrm>
          <a:off x="4034749" y="3512591"/>
          <a:ext cx="2194600" cy="1898586"/>
        </a:xfrm>
        <a:prstGeom prst="hexagon">
          <a:avLst>
            <a:gd name="adj" fmla="val 28570"/>
            <a:gd name="vf" fmla="val 115470"/>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To make use of AI to improve efficiency of MAPPA processes </a:t>
          </a:r>
          <a:endParaRPr lang="en-US" sz="1200" kern="1200">
            <a:latin typeface="Arial" panose="020B0604020202020204" pitchFamily="34" charset="0"/>
            <a:cs typeface="Arial" panose="020B0604020202020204" pitchFamily="34" charset="0"/>
          </a:endParaRPr>
        </a:p>
      </dsp:txBody>
      <dsp:txXfrm>
        <a:off x="4398441" y="3827227"/>
        <a:ext cx="1467216" cy="1269314"/>
      </dsp:txXfrm>
    </dsp:sp>
    <dsp:sp modelId="{BA97C8FD-DD38-4F6F-8A63-67CCE9A0AEE1}">
      <dsp:nvSpPr>
        <dsp:cNvPr id="0" name=""/>
        <dsp:cNvSpPr/>
      </dsp:nvSpPr>
      <dsp:spPr>
        <a:xfrm>
          <a:off x="1780348" y="4703208"/>
          <a:ext cx="1010400" cy="870593"/>
        </a:xfrm>
        <a:prstGeom prst="hexagon">
          <a:avLst>
            <a:gd name="adj" fmla="val 28900"/>
            <a:gd name="vf" fmla="val 115470"/>
          </a:avLst>
        </a:prstGeom>
        <a:solidFill>
          <a:schemeClr val="bg1">
            <a:lumMod val="65000"/>
          </a:schemeClr>
        </a:solidFill>
        <a:ln>
          <a:noFill/>
        </a:ln>
        <a:effectLst/>
      </dsp:spPr>
      <dsp:style>
        <a:lnRef idx="0">
          <a:scrgbClr r="0" g="0" b="0"/>
        </a:lnRef>
        <a:fillRef idx="1">
          <a:scrgbClr r="0" g="0" b="0"/>
        </a:fillRef>
        <a:effectRef idx="0">
          <a:scrgbClr r="0" g="0" b="0"/>
        </a:effectRef>
        <a:fontRef idx="minor"/>
      </dsp:style>
    </dsp:sp>
    <dsp:sp modelId="{7C724C3F-2BB2-4721-A6C9-E9B4A0703937}">
      <dsp:nvSpPr>
        <dsp:cNvPr id="0" name=""/>
        <dsp:cNvSpPr/>
      </dsp:nvSpPr>
      <dsp:spPr>
        <a:xfrm>
          <a:off x="1994746" y="4661189"/>
          <a:ext cx="2194600" cy="1898586"/>
        </a:xfrm>
        <a:prstGeom prst="hexagon">
          <a:avLst>
            <a:gd name="adj" fmla="val 28570"/>
            <a:gd name="vf" fmla="val 115470"/>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a:t>To continue to improve ViSOR usage across HMPPS and embed ViSOR as a BAU System in sentence management. </a:t>
          </a:r>
          <a:endParaRPr lang="en-US" sz="1200" kern="1200"/>
        </a:p>
      </dsp:txBody>
      <dsp:txXfrm>
        <a:off x="2358438" y="4975825"/>
        <a:ext cx="1467216" cy="1269314"/>
      </dsp:txXfrm>
    </dsp:sp>
    <dsp:sp modelId="{6AA6D4C5-1EA2-47EF-A5FB-9C25E03A5CE9}">
      <dsp:nvSpPr>
        <dsp:cNvPr id="0" name=""/>
        <dsp:cNvSpPr/>
      </dsp:nvSpPr>
      <dsp:spPr>
        <a:xfrm>
          <a:off x="595471" y="3049022"/>
          <a:ext cx="1010400" cy="870593"/>
        </a:xfrm>
        <a:prstGeom prst="hexagon">
          <a:avLst>
            <a:gd name="adj" fmla="val 28900"/>
            <a:gd name="vf" fmla="val 115470"/>
          </a:avLst>
        </a:prstGeom>
        <a:solidFill>
          <a:schemeClr val="bg1">
            <a:lumMod val="65000"/>
          </a:schemeClr>
        </a:solidFill>
        <a:ln>
          <a:noFill/>
        </a:ln>
        <a:effectLst/>
      </dsp:spPr>
      <dsp:style>
        <a:lnRef idx="0">
          <a:scrgbClr r="0" g="0" b="0"/>
        </a:lnRef>
        <a:fillRef idx="1">
          <a:scrgbClr r="0" g="0" b="0"/>
        </a:fillRef>
        <a:effectRef idx="0">
          <a:scrgbClr r="0" g="0" b="0"/>
        </a:effectRef>
        <a:fontRef idx="minor"/>
      </dsp:style>
    </dsp:sp>
    <dsp:sp modelId="{A09E7D19-A865-493D-B911-A60EF44F2CE5}">
      <dsp:nvSpPr>
        <dsp:cNvPr id="0" name=""/>
        <dsp:cNvSpPr/>
      </dsp:nvSpPr>
      <dsp:spPr>
        <a:xfrm>
          <a:off x="0" y="3513898"/>
          <a:ext cx="2194600" cy="1898586"/>
        </a:xfrm>
        <a:prstGeom prst="hexagon">
          <a:avLst>
            <a:gd name="adj" fmla="val 28570"/>
            <a:gd name="vf" fmla="val 115470"/>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a:t>Ensure the welfare of Children and Adults at Risk is embedded into MAPPA practice.</a:t>
          </a:r>
        </a:p>
        <a:p>
          <a:pPr marL="0" lvl="0" indent="0" algn="ctr" defTabSz="533400">
            <a:lnSpc>
              <a:spcPct val="90000"/>
            </a:lnSpc>
            <a:spcBef>
              <a:spcPct val="0"/>
            </a:spcBef>
            <a:spcAft>
              <a:spcPct val="35000"/>
            </a:spcAft>
            <a:buNone/>
          </a:pPr>
          <a:endParaRPr lang="en-GB" sz="1200" kern="1200"/>
        </a:p>
      </dsp:txBody>
      <dsp:txXfrm>
        <a:off x="363692" y="3828534"/>
        <a:ext cx="1467216" cy="1269314"/>
      </dsp:txXfrm>
    </dsp:sp>
    <dsp:sp modelId="{41268968-5D54-41AC-8806-DA221286C850}">
      <dsp:nvSpPr>
        <dsp:cNvPr id="0" name=""/>
        <dsp:cNvSpPr/>
      </dsp:nvSpPr>
      <dsp:spPr>
        <a:xfrm>
          <a:off x="0" y="1119563"/>
          <a:ext cx="2194600" cy="1898586"/>
        </a:xfrm>
        <a:prstGeom prst="hexagon">
          <a:avLst>
            <a:gd name="adj" fmla="val 28570"/>
            <a:gd name="vf" fmla="val 115470"/>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a:t>Promote the use of the MAPPA website  </a:t>
          </a:r>
          <a:r>
            <a:rPr lang="en-GB" sz="900" b="1" kern="1200">
              <a:solidFill>
                <a:schemeClr val="bg1"/>
              </a:solidFill>
            </a:rPr>
            <a:t>https://mappa.justice.gov.uk</a:t>
          </a:r>
        </a:p>
      </dsp:txBody>
      <dsp:txXfrm>
        <a:off x="363692" y="1434199"/>
        <a:ext cx="1467216" cy="1269314"/>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116</TotalTime>
  <Pages>14</Pages>
  <Words>3869</Words>
  <Characters>22059</Characters>
  <Application>Microsoft Office Word</Application>
  <DocSecurity>0</DocSecurity>
  <Lines>183</Lines>
  <Paragraphs>51</Paragraphs>
  <ScaleCrop>false</ScaleCrop>
  <Company/>
  <LinksUpToDate>false</LinksUpToDate>
  <CharactersWithSpaces>25877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71</cp:revision>
  <dcterms:created xsi:type="dcterms:W3CDTF">2026-09-29T10:07:00Z</dcterms:created>
  <dcterms:modified xsi:type="dcterms:W3CDTF">2026-10-29T09:20:00Z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